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0" w:type="dxa"/>
        <w:tblBorders>
          <w:bottom w:val="single" w:sz="4" w:space="0" w:color="auto"/>
        </w:tblBorders>
        <w:tblLayout w:type="fixed"/>
        <w:tblCellMar>
          <w:left w:w="40" w:type="dxa"/>
          <w:right w:w="40" w:type="dxa"/>
        </w:tblCellMar>
        <w:tblLook w:val="0000" w:firstRow="0" w:lastRow="0" w:firstColumn="0" w:lastColumn="0" w:noHBand="0" w:noVBand="0"/>
      </w:tblPr>
      <w:tblGrid>
        <w:gridCol w:w="3969"/>
        <w:gridCol w:w="1701"/>
        <w:gridCol w:w="4145"/>
      </w:tblGrid>
      <w:tr w:rsidR="003B65EA" w14:paraId="529A7C94" w14:textId="77777777" w:rsidTr="00B64BAF">
        <w:trPr>
          <w:trHeight w:hRule="exact" w:val="1588"/>
          <w:hidden/>
        </w:trPr>
        <w:tc>
          <w:tcPr>
            <w:tcW w:w="3969" w:type="dxa"/>
            <w:tcBorders>
              <w:bottom w:val="single" w:sz="4" w:space="0" w:color="auto"/>
            </w:tcBorders>
          </w:tcPr>
          <w:p w14:paraId="1F1D41A7" w14:textId="77777777" w:rsidR="003B65EA" w:rsidRDefault="003B65EA">
            <w:pPr>
              <w:keepNext/>
              <w:keepLines/>
              <w:spacing w:line="240" w:lineRule="atLeast"/>
              <w:ind w:left="68" w:right="68"/>
              <w:rPr>
                <w:rFonts w:ascii="Arial (W1)" w:hAnsi="Arial (W1)"/>
                <w:snapToGrid w:val="0"/>
                <w:vanish/>
                <w:color w:val="808080"/>
              </w:rPr>
            </w:pPr>
            <w:r>
              <w:rPr>
                <w:rFonts w:ascii="Arial (W1)" w:hAnsi="Arial (W1)"/>
                <w:snapToGrid w:val="0"/>
                <w:vanish/>
                <w:color w:val="808080"/>
              </w:rPr>
              <w:t>(wird vom System berechnet)</w:t>
            </w:r>
          </w:p>
          <w:p w14:paraId="406C7677" w14:textId="77777777" w:rsidR="003B65EA" w:rsidRDefault="003B65EA">
            <w:pPr>
              <w:keepNext/>
              <w:keepLines/>
              <w:spacing w:line="240" w:lineRule="atLeast"/>
              <w:ind w:left="68" w:right="68"/>
              <w:rPr>
                <w:b/>
                <w:snapToGrid w:val="0"/>
              </w:rPr>
            </w:pPr>
            <w:r>
              <w:rPr>
                <w:b/>
                <w:snapToGrid w:val="0"/>
              </w:rPr>
              <w:t xml:space="preserve">Antrag Nr. </w:t>
            </w:r>
            <w:r>
              <w:rPr>
                <w:b/>
              </w:rPr>
              <w:fldChar w:fldCharType="begin">
                <w:ffData>
                  <w:name w:val="VorlNr"/>
                  <w:enabled w:val="0"/>
                  <w:calcOnExit w:val="0"/>
                  <w:textInput/>
                </w:ffData>
              </w:fldChar>
            </w:r>
            <w:bookmarkStart w:id="0" w:name="VorlNr"/>
            <w:r>
              <w:rPr>
                <w:b/>
              </w:rPr>
              <w:instrText xml:space="preserve"> FORMTEXT </w:instrText>
            </w:r>
            <w:r>
              <w:rPr>
                <w:b/>
              </w:rPr>
            </w:r>
            <w:r>
              <w:rPr>
                <w:b/>
              </w:rPr>
              <w:fldChar w:fldCharType="separate"/>
            </w:r>
            <w:r w:rsidR="005449CB">
              <w:rPr>
                <w:b/>
                <w:noProof/>
              </w:rPr>
              <w:t> </w:t>
            </w:r>
            <w:r w:rsidR="005449CB">
              <w:rPr>
                <w:b/>
                <w:noProof/>
              </w:rPr>
              <w:t> </w:t>
            </w:r>
            <w:r w:rsidR="005449CB">
              <w:rPr>
                <w:b/>
                <w:noProof/>
              </w:rPr>
              <w:t> </w:t>
            </w:r>
            <w:r w:rsidR="005449CB">
              <w:rPr>
                <w:b/>
                <w:noProof/>
              </w:rPr>
              <w:t> </w:t>
            </w:r>
            <w:r w:rsidR="005449CB">
              <w:rPr>
                <w:b/>
                <w:noProof/>
              </w:rPr>
              <w:t> </w:t>
            </w:r>
            <w:r>
              <w:rPr>
                <w:b/>
              </w:rPr>
              <w:fldChar w:fldCharType="end"/>
            </w:r>
            <w:bookmarkEnd w:id="0"/>
          </w:p>
          <w:p w14:paraId="1C09820F" w14:textId="77777777" w:rsidR="003B65EA" w:rsidRDefault="003B65EA">
            <w:pPr>
              <w:keepNext/>
              <w:keepLines/>
              <w:spacing w:line="240" w:lineRule="atLeast"/>
              <w:ind w:left="68" w:right="68"/>
              <w:rPr>
                <w:rFonts w:ascii="Arial (W1)" w:hAnsi="Arial (W1)"/>
                <w:b/>
                <w:snapToGrid w:val="0"/>
                <w:color w:val="808080"/>
              </w:rPr>
            </w:pPr>
          </w:p>
          <w:p w14:paraId="33CF3039" w14:textId="77777777" w:rsidR="003B65EA" w:rsidRDefault="003B65EA">
            <w:pPr>
              <w:keepNext/>
              <w:keepLines/>
              <w:spacing w:line="240" w:lineRule="atLeast"/>
              <w:ind w:left="68" w:right="68"/>
              <w:rPr>
                <w:b/>
                <w:snapToGrid w:val="0"/>
              </w:rPr>
            </w:pPr>
          </w:p>
        </w:tc>
        <w:tc>
          <w:tcPr>
            <w:tcW w:w="5845" w:type="dxa"/>
            <w:gridSpan w:val="2"/>
            <w:tcBorders>
              <w:bottom w:val="single" w:sz="4" w:space="0" w:color="auto"/>
            </w:tcBorders>
          </w:tcPr>
          <w:p w14:paraId="2E79CC15" w14:textId="77777777" w:rsidR="00FD7D02" w:rsidRDefault="00C8789D" w:rsidP="00FD7D02">
            <w:r>
              <w:rPr>
                <w:noProof/>
              </w:rPr>
              <w:drawing>
                <wp:anchor distT="0" distB="0" distL="114300" distR="114300" simplePos="0" relativeHeight="251658240" behindDoc="0" locked="0" layoutInCell="1" allowOverlap="1" wp14:anchorId="288E917A" wp14:editId="006FB2EA">
                  <wp:simplePos x="0" y="0"/>
                  <wp:positionH relativeFrom="column">
                    <wp:posOffset>1096010</wp:posOffset>
                  </wp:positionH>
                  <wp:positionV relativeFrom="paragraph">
                    <wp:posOffset>-145746</wp:posOffset>
                  </wp:positionV>
                  <wp:extent cx="1600200" cy="854213"/>
                  <wp:effectExtent l="0" t="0" r="0" b="317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S_Gruene_Logo_weiss_RZ.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00200" cy="854213"/>
                          </a:xfrm>
                          <a:prstGeom prst="rect">
                            <a:avLst/>
                          </a:prstGeom>
                        </pic:spPr>
                      </pic:pic>
                    </a:graphicData>
                  </a:graphic>
                  <wp14:sizeRelH relativeFrom="page">
                    <wp14:pctWidth>0</wp14:pctWidth>
                  </wp14:sizeRelH>
                  <wp14:sizeRelV relativeFrom="page">
                    <wp14:pctHeight>0</wp14:pctHeight>
                  </wp14:sizeRelV>
                </wp:anchor>
              </w:drawing>
            </w:r>
          </w:p>
          <w:p w14:paraId="1196FF26" w14:textId="77777777" w:rsidR="003B65EA" w:rsidRDefault="003B65EA" w:rsidP="00FD7D02">
            <w:pPr>
              <w:tabs>
                <w:tab w:val="left" w:pos="2160"/>
              </w:tabs>
            </w:pPr>
          </w:p>
          <w:p w14:paraId="68C70D26" w14:textId="77777777" w:rsidR="00FD7D02" w:rsidRDefault="00FD7D02" w:rsidP="00FD7D02">
            <w:pPr>
              <w:tabs>
                <w:tab w:val="left" w:pos="2160"/>
              </w:tabs>
            </w:pPr>
          </w:p>
          <w:p w14:paraId="37505B6C" w14:textId="77777777" w:rsidR="00FD7D02" w:rsidRDefault="00FD7D02" w:rsidP="00FD7D02">
            <w:pPr>
              <w:tabs>
                <w:tab w:val="left" w:pos="2160"/>
              </w:tabs>
            </w:pPr>
          </w:p>
          <w:p w14:paraId="20D0184D" w14:textId="77777777" w:rsidR="00FD7D02" w:rsidRDefault="00FD7D02" w:rsidP="00FD7D02">
            <w:pPr>
              <w:tabs>
                <w:tab w:val="left" w:pos="2160"/>
              </w:tabs>
            </w:pPr>
          </w:p>
          <w:p w14:paraId="6A41022F" w14:textId="77777777" w:rsidR="00FD7D02" w:rsidRPr="00B64BAF" w:rsidRDefault="00FD7D02" w:rsidP="00FD7D02">
            <w:pPr>
              <w:tabs>
                <w:tab w:val="left" w:pos="1729"/>
              </w:tabs>
              <w:rPr>
                <w:rFonts w:cs="Arial"/>
                <w:b/>
                <w:i/>
              </w:rPr>
            </w:pPr>
            <w:r>
              <w:tab/>
            </w:r>
            <w:r w:rsidRPr="00FD7D02">
              <w:rPr>
                <w:rFonts w:cs="Arial"/>
                <w:b/>
                <w:i/>
                <w:sz w:val="26"/>
                <w:szCs w:val="26"/>
              </w:rPr>
              <w:t>Fraktion im Rat der Stadt Essen</w:t>
            </w:r>
          </w:p>
          <w:p w14:paraId="5AFDB876" w14:textId="77777777" w:rsidR="00B64BAF" w:rsidRPr="00FD7D02" w:rsidRDefault="00B64BAF" w:rsidP="00FD7D02">
            <w:pPr>
              <w:tabs>
                <w:tab w:val="left" w:pos="1729"/>
              </w:tabs>
              <w:rPr>
                <w:rFonts w:cs="Arial"/>
                <w:b/>
                <w:i/>
                <w:sz w:val="26"/>
                <w:szCs w:val="26"/>
              </w:rPr>
            </w:pPr>
          </w:p>
        </w:tc>
      </w:tr>
      <w:tr w:rsidR="003B65EA" w14:paraId="73735ACF" w14:textId="77777777">
        <w:tc>
          <w:tcPr>
            <w:tcW w:w="5670" w:type="dxa"/>
            <w:gridSpan w:val="2"/>
            <w:tcBorders>
              <w:top w:val="nil"/>
            </w:tcBorders>
          </w:tcPr>
          <w:p w14:paraId="0BAA2152" w14:textId="77777777" w:rsidR="003B65EA" w:rsidRDefault="003B65EA">
            <w:pPr>
              <w:keepNext/>
              <w:keepLines/>
              <w:spacing w:line="240" w:lineRule="atLeast"/>
              <w:ind w:left="68" w:right="68"/>
              <w:rPr>
                <w:rFonts w:ascii="Arial (W1)" w:hAnsi="Arial (W1)"/>
                <w:snapToGrid w:val="0"/>
              </w:rPr>
            </w:pPr>
          </w:p>
          <w:p w14:paraId="18CCFB51" w14:textId="77777777" w:rsidR="003B65EA" w:rsidRDefault="003B65EA">
            <w:pPr>
              <w:keepNext/>
              <w:keepLines/>
              <w:spacing w:line="240" w:lineRule="atLeast"/>
              <w:ind w:left="68" w:right="68"/>
              <w:rPr>
                <w:rFonts w:ascii="Arial (W1)" w:hAnsi="Arial (W1)"/>
                <w:snapToGrid w:val="0"/>
                <w:vanish/>
              </w:rPr>
            </w:pPr>
            <w:r>
              <w:rPr>
                <w:rFonts w:ascii="Arial (W1)" w:hAnsi="Arial (W1)"/>
                <w:snapToGrid w:val="0"/>
                <w:vanish/>
                <w:color w:val="808080"/>
              </w:rPr>
              <w:t>(Anschrift)</w:t>
            </w:r>
          </w:p>
          <w:p w14:paraId="083CFF65" w14:textId="77777777" w:rsidR="0052738A" w:rsidRPr="0052738A" w:rsidRDefault="003B65EA" w:rsidP="0052738A">
            <w:pPr>
              <w:keepLines/>
              <w:spacing w:line="240" w:lineRule="atLeast"/>
              <w:ind w:left="68" w:right="68"/>
              <w:rPr>
                <w:rFonts w:ascii="Arial (W1)" w:hAnsi="Arial (W1)"/>
                <w:snapToGrid w:val="0"/>
              </w:rPr>
            </w:pPr>
            <w:r>
              <w:rPr>
                <w:rFonts w:ascii="Arial (W1)" w:hAnsi="Arial (W1)"/>
                <w:snapToGrid w:val="0"/>
              </w:rPr>
              <w:fldChar w:fldCharType="begin">
                <w:ffData>
                  <w:name w:val="AnsprechEtikett"/>
                  <w:enabled/>
                  <w:calcOnExit w:val="0"/>
                  <w:textInput/>
                </w:ffData>
              </w:fldChar>
            </w:r>
            <w:bookmarkStart w:id="1" w:name="AnsprechEtikett"/>
            <w:r>
              <w:rPr>
                <w:rFonts w:ascii="Arial (W1)" w:hAnsi="Arial (W1)"/>
                <w:snapToGrid w:val="0"/>
              </w:rPr>
              <w:instrText xml:space="preserve"> FORMTEXT </w:instrText>
            </w:r>
            <w:r>
              <w:rPr>
                <w:rFonts w:ascii="Arial (W1)" w:hAnsi="Arial (W1)"/>
                <w:snapToGrid w:val="0"/>
              </w:rPr>
            </w:r>
            <w:r>
              <w:rPr>
                <w:rFonts w:ascii="Arial (W1)" w:hAnsi="Arial (W1)"/>
                <w:snapToGrid w:val="0"/>
              </w:rPr>
              <w:fldChar w:fldCharType="separate"/>
            </w:r>
            <w:r w:rsidR="0052738A" w:rsidRPr="0052738A">
              <w:rPr>
                <w:rFonts w:ascii="Arial (W1)" w:hAnsi="Arial (W1)"/>
                <w:snapToGrid w:val="0"/>
              </w:rPr>
              <w:t>An den</w:t>
            </w:r>
          </w:p>
          <w:p w14:paraId="271E7B44" w14:textId="77777777" w:rsidR="0052738A" w:rsidRPr="0052738A" w:rsidRDefault="0052738A" w:rsidP="0052738A">
            <w:pPr>
              <w:keepLines/>
              <w:spacing w:line="240" w:lineRule="atLeast"/>
              <w:ind w:left="68" w:right="68"/>
              <w:rPr>
                <w:rFonts w:ascii="Arial (W1)" w:hAnsi="Arial (W1)"/>
                <w:snapToGrid w:val="0"/>
              </w:rPr>
            </w:pPr>
            <w:r w:rsidRPr="0052738A">
              <w:rPr>
                <w:rFonts w:ascii="Arial (W1)" w:hAnsi="Arial (W1)"/>
                <w:snapToGrid w:val="0"/>
              </w:rPr>
              <w:t>Oberbürgermeister der Stadt Essen</w:t>
            </w:r>
          </w:p>
          <w:p w14:paraId="0AD21291" w14:textId="576BB4AC" w:rsidR="003B65EA" w:rsidRDefault="0052738A" w:rsidP="0052738A">
            <w:pPr>
              <w:keepLines/>
              <w:spacing w:line="240" w:lineRule="atLeast"/>
              <w:ind w:left="68" w:right="68"/>
              <w:rPr>
                <w:rFonts w:ascii="Arial (W1)" w:hAnsi="Arial (W1)"/>
                <w:snapToGrid w:val="0"/>
              </w:rPr>
            </w:pPr>
            <w:r w:rsidRPr="0052738A">
              <w:rPr>
                <w:rFonts w:ascii="Arial (W1)" w:hAnsi="Arial (W1)"/>
                <w:snapToGrid w:val="0"/>
              </w:rPr>
              <w:t>Herrn Thomas Kufen</w:t>
            </w:r>
            <w:r w:rsidR="003B65EA">
              <w:rPr>
                <w:rFonts w:ascii="Arial (W1)" w:hAnsi="Arial (W1)"/>
                <w:snapToGrid w:val="0"/>
              </w:rPr>
              <w:fldChar w:fldCharType="end"/>
            </w:r>
            <w:bookmarkEnd w:id="1"/>
          </w:p>
        </w:tc>
        <w:tc>
          <w:tcPr>
            <w:tcW w:w="4145" w:type="dxa"/>
            <w:tcBorders>
              <w:top w:val="nil"/>
            </w:tcBorders>
          </w:tcPr>
          <w:p w14:paraId="381F0ABC" w14:textId="77777777" w:rsidR="00B64BAF" w:rsidRDefault="00B64BAF">
            <w:pPr>
              <w:keepNext/>
              <w:keepLines/>
              <w:tabs>
                <w:tab w:val="left" w:pos="624"/>
              </w:tabs>
              <w:spacing w:line="240" w:lineRule="atLeast"/>
              <w:ind w:left="29" w:right="29"/>
              <w:rPr>
                <w:snapToGrid w:val="0"/>
                <w:color w:val="000000"/>
                <w:sz w:val="16"/>
              </w:rPr>
            </w:pPr>
          </w:p>
          <w:p w14:paraId="19EBA1C5" w14:textId="77777777" w:rsidR="003B65EA" w:rsidRPr="00B64BAF" w:rsidRDefault="002015FD">
            <w:pPr>
              <w:keepNext/>
              <w:keepLines/>
              <w:tabs>
                <w:tab w:val="left" w:pos="624"/>
              </w:tabs>
              <w:spacing w:line="240" w:lineRule="atLeast"/>
              <w:ind w:left="29" w:right="29"/>
              <w:rPr>
                <w:snapToGrid w:val="0"/>
                <w:color w:val="000000"/>
                <w:sz w:val="16"/>
              </w:rPr>
            </w:pPr>
            <w:r w:rsidRPr="00B64BAF">
              <w:rPr>
                <w:snapToGrid w:val="0"/>
                <w:color w:val="000000"/>
                <w:sz w:val="16"/>
              </w:rPr>
              <w:t>Kopstadtplatz 13</w:t>
            </w:r>
            <w:r w:rsidR="003B65EA" w:rsidRPr="00B64BAF">
              <w:rPr>
                <w:snapToGrid w:val="0"/>
                <w:color w:val="000000"/>
                <w:sz w:val="16"/>
              </w:rPr>
              <w:t>,</w:t>
            </w:r>
            <w:r w:rsidR="00B64BAF" w:rsidRPr="00B64BAF">
              <w:rPr>
                <w:snapToGrid w:val="0"/>
                <w:color w:val="000000"/>
                <w:sz w:val="16"/>
              </w:rPr>
              <w:t xml:space="preserve"> </w:t>
            </w:r>
            <w:r w:rsidR="003B65EA" w:rsidRPr="00B64BAF">
              <w:rPr>
                <w:snapToGrid w:val="0"/>
                <w:color w:val="000000"/>
                <w:sz w:val="16"/>
              </w:rPr>
              <w:t>45127 Essen</w:t>
            </w:r>
          </w:p>
          <w:p w14:paraId="7FA9C360" w14:textId="77777777" w:rsidR="003B65EA" w:rsidRDefault="002015FD">
            <w:pPr>
              <w:keepLines/>
              <w:tabs>
                <w:tab w:val="left" w:pos="624"/>
              </w:tabs>
              <w:spacing w:line="240" w:lineRule="atLeast"/>
              <w:ind w:left="29" w:right="29"/>
              <w:rPr>
                <w:snapToGrid w:val="0"/>
                <w:color w:val="000000"/>
                <w:sz w:val="16"/>
                <w:lang w:val="it-IT"/>
              </w:rPr>
            </w:pPr>
            <w:r>
              <w:rPr>
                <w:snapToGrid w:val="0"/>
                <w:color w:val="000000"/>
                <w:sz w:val="16"/>
                <w:lang w:val="it-IT"/>
              </w:rPr>
              <w:t>Telefon</w:t>
            </w:r>
            <w:r>
              <w:rPr>
                <w:snapToGrid w:val="0"/>
                <w:color w:val="000000"/>
                <w:sz w:val="16"/>
                <w:lang w:val="it-IT"/>
              </w:rPr>
              <w:tab/>
              <w:t>(02 01) 24 76 41</w:t>
            </w:r>
            <w:r w:rsidR="00700F68">
              <w:rPr>
                <w:snapToGrid w:val="0"/>
                <w:color w:val="000000"/>
                <w:sz w:val="16"/>
                <w:lang w:val="it-IT"/>
              </w:rPr>
              <w:t xml:space="preserve"> </w:t>
            </w:r>
            <w:r>
              <w:rPr>
                <w:snapToGrid w:val="0"/>
                <w:color w:val="000000"/>
                <w:sz w:val="16"/>
                <w:lang w:val="it-IT"/>
              </w:rPr>
              <w:t>3</w:t>
            </w:r>
          </w:p>
          <w:p w14:paraId="2EB93EA6" w14:textId="77777777" w:rsidR="003B65EA" w:rsidRDefault="003B65EA">
            <w:pPr>
              <w:keepLines/>
              <w:tabs>
                <w:tab w:val="left" w:pos="624"/>
              </w:tabs>
              <w:spacing w:line="240" w:lineRule="atLeast"/>
              <w:ind w:left="29" w:right="29"/>
              <w:rPr>
                <w:snapToGrid w:val="0"/>
                <w:color w:val="000000"/>
                <w:sz w:val="16"/>
                <w:lang w:val="it-IT"/>
              </w:rPr>
            </w:pPr>
            <w:r>
              <w:rPr>
                <w:snapToGrid w:val="0"/>
                <w:color w:val="000000"/>
                <w:sz w:val="16"/>
                <w:lang w:val="it-IT"/>
              </w:rPr>
              <w:t>Fax</w:t>
            </w:r>
            <w:r>
              <w:rPr>
                <w:snapToGrid w:val="0"/>
                <w:color w:val="000000"/>
                <w:sz w:val="16"/>
                <w:lang w:val="it-IT"/>
              </w:rPr>
              <w:tab/>
              <w:t>(02 01) 24 76 41 9</w:t>
            </w:r>
          </w:p>
          <w:p w14:paraId="13A53B0D" w14:textId="77777777" w:rsidR="003B65EA" w:rsidRDefault="007F6DEB">
            <w:pPr>
              <w:keepLines/>
              <w:tabs>
                <w:tab w:val="left" w:pos="624"/>
              </w:tabs>
              <w:spacing w:line="240" w:lineRule="atLeast"/>
              <w:ind w:left="29" w:right="29"/>
              <w:rPr>
                <w:snapToGrid w:val="0"/>
                <w:color w:val="000000"/>
                <w:sz w:val="16"/>
                <w:lang w:val="it-IT"/>
              </w:rPr>
            </w:pPr>
            <w:r>
              <w:rPr>
                <w:snapToGrid w:val="0"/>
                <w:color w:val="000000"/>
                <w:sz w:val="16"/>
                <w:lang w:val="it-IT"/>
              </w:rPr>
              <w:t>E-Mail</w:t>
            </w:r>
            <w:r>
              <w:rPr>
                <w:snapToGrid w:val="0"/>
                <w:color w:val="000000"/>
                <w:sz w:val="16"/>
                <w:lang w:val="it-IT"/>
              </w:rPr>
              <w:tab/>
              <w:t>info@gruene-fraktion-essen.de</w:t>
            </w:r>
          </w:p>
          <w:p w14:paraId="44D725E8" w14:textId="77777777" w:rsidR="002015FD" w:rsidRDefault="002015FD">
            <w:pPr>
              <w:keepLines/>
              <w:tabs>
                <w:tab w:val="left" w:pos="624"/>
              </w:tabs>
              <w:spacing w:line="240" w:lineRule="atLeast"/>
              <w:ind w:left="29" w:right="29"/>
              <w:rPr>
                <w:snapToGrid w:val="0"/>
                <w:color w:val="000000"/>
                <w:sz w:val="16"/>
                <w:lang w:val="it-IT"/>
              </w:rPr>
            </w:pPr>
          </w:p>
          <w:p w14:paraId="0CD61A5D" w14:textId="77777777" w:rsidR="003B65EA" w:rsidRDefault="003B65EA">
            <w:pPr>
              <w:keepLines/>
              <w:tabs>
                <w:tab w:val="left" w:pos="624"/>
              </w:tabs>
              <w:spacing w:line="240" w:lineRule="atLeast"/>
              <w:ind w:right="28"/>
              <w:rPr>
                <w:snapToGrid w:val="0"/>
                <w:color w:val="808080"/>
                <w:lang w:val="fr-FR"/>
              </w:rPr>
            </w:pPr>
            <w:r>
              <w:rPr>
                <w:rFonts w:ascii="Arial (W1)" w:hAnsi="Arial (W1)"/>
                <w:snapToGrid w:val="0"/>
                <w:vanish/>
                <w:color w:val="808080"/>
                <w:lang w:val="fr-FR"/>
              </w:rPr>
              <w:t>(Datum)</w:t>
            </w:r>
          </w:p>
          <w:p w14:paraId="0CBE168A" w14:textId="6B36E630" w:rsidR="003B65EA" w:rsidRDefault="003B65EA">
            <w:pPr>
              <w:keepLines/>
              <w:tabs>
                <w:tab w:val="left" w:pos="624"/>
              </w:tabs>
              <w:spacing w:line="240" w:lineRule="atLeast"/>
              <w:ind w:right="28"/>
              <w:rPr>
                <w:snapToGrid w:val="0"/>
                <w:color w:val="000000"/>
              </w:rPr>
            </w:pPr>
            <w:r>
              <w:rPr>
                <w:snapToGrid w:val="0"/>
                <w:color w:val="000000"/>
              </w:rPr>
              <w:fldChar w:fldCharType="begin">
                <w:ffData>
                  <w:name w:val="VLGezDatum"/>
                  <w:enabled/>
                  <w:calcOnExit w:val="0"/>
                  <w:textInput/>
                </w:ffData>
              </w:fldChar>
            </w:r>
            <w:bookmarkStart w:id="2" w:name="VLGezDatum"/>
            <w:r>
              <w:rPr>
                <w:snapToGrid w:val="0"/>
                <w:color w:val="000000"/>
              </w:rPr>
              <w:instrText xml:space="preserve"> FORMTEXT </w:instrText>
            </w:r>
            <w:r>
              <w:rPr>
                <w:snapToGrid w:val="0"/>
                <w:color w:val="000000"/>
              </w:rPr>
            </w:r>
            <w:r>
              <w:rPr>
                <w:snapToGrid w:val="0"/>
                <w:color w:val="000000"/>
              </w:rPr>
              <w:fldChar w:fldCharType="separate"/>
            </w:r>
            <w:r w:rsidR="0052738A" w:rsidRPr="0052738A">
              <w:rPr>
                <w:noProof/>
                <w:snapToGrid w:val="0"/>
                <w:color w:val="000000"/>
              </w:rPr>
              <w:t>29.09.2026</w:t>
            </w:r>
            <w:r>
              <w:rPr>
                <w:snapToGrid w:val="0"/>
                <w:color w:val="000000"/>
              </w:rPr>
              <w:fldChar w:fldCharType="end"/>
            </w:r>
            <w:bookmarkEnd w:id="2"/>
          </w:p>
        </w:tc>
      </w:tr>
    </w:tbl>
    <w:p w14:paraId="2B6FBD9F" w14:textId="77777777" w:rsidR="003B65EA" w:rsidRDefault="003B65EA"/>
    <w:p w14:paraId="78CA515A" w14:textId="77777777" w:rsidR="003B65EA" w:rsidRDefault="003B65EA">
      <w:pPr>
        <w:sectPr w:rsidR="003B65EA">
          <w:headerReference w:type="even" r:id="rId8"/>
          <w:headerReference w:type="default" r:id="rId9"/>
          <w:footerReference w:type="first" r:id="rId10"/>
          <w:pgSz w:w="11907" w:h="16840" w:code="9"/>
          <w:pgMar w:top="1134" w:right="1383" w:bottom="1134" w:left="1418" w:header="720" w:footer="720" w:gutter="0"/>
          <w:pgNumType w:start="1"/>
          <w:cols w:space="720"/>
          <w:noEndnote/>
          <w:titlePg/>
        </w:sectPr>
      </w:pPr>
    </w:p>
    <w:p w14:paraId="049FECAD" w14:textId="77777777" w:rsidR="003B65EA" w:rsidRDefault="003B65EA">
      <w:pPr>
        <w:pStyle w:val="Beschlusshngend"/>
        <w:widowControl w:val="0"/>
        <w:tabs>
          <w:tab w:val="left" w:pos="5245"/>
          <w:tab w:val="left" w:pos="6946"/>
        </w:tabs>
        <w:spacing w:after="120" w:line="240" w:lineRule="atLeast"/>
        <w:rPr>
          <w:rFonts w:ascii="Arial (W1)" w:hAnsi="Arial (W1)"/>
        </w:rPr>
      </w:pPr>
      <w:bookmarkStart w:id="3" w:name="BF"/>
      <w:bookmarkEnd w:id="3"/>
      <w:r>
        <w:rPr>
          <w:rFonts w:ascii="Arial (W1)" w:hAnsi="Arial (W1)"/>
        </w:rPr>
        <w:t>Beratungsfolge</w:t>
      </w:r>
      <w:r>
        <w:rPr>
          <w:rFonts w:ascii="Arial (W1)" w:hAnsi="Arial (W1)"/>
        </w:rPr>
        <w:tab/>
        <w:t>Sitzungstermin</w:t>
      </w:r>
      <w:r>
        <w:rPr>
          <w:rFonts w:ascii="Arial (W1)" w:hAnsi="Arial (W1)"/>
        </w:rPr>
        <w:tab/>
        <w:t>Zuständigkeiten</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16"/>
        <w:gridCol w:w="1701"/>
        <w:gridCol w:w="2552"/>
      </w:tblGrid>
      <w:tr w:rsidR="003B65EA" w14:paraId="72FCEE32" w14:textId="77777777">
        <w:tc>
          <w:tcPr>
            <w:tcW w:w="5216" w:type="dxa"/>
          </w:tcPr>
          <w:p w14:paraId="2A0A1F40" w14:textId="77777777" w:rsidR="0052738A" w:rsidRDefault="003B65EA" w:rsidP="0052738A">
            <w:pPr>
              <w:spacing w:before="60" w:after="60" w:line="240" w:lineRule="atLeast"/>
              <w:rPr>
                <w:noProof/>
              </w:rPr>
            </w:pPr>
            <w:r>
              <w:fldChar w:fldCharType="begin">
                <w:ffData>
                  <w:name w:val="ESH_Gremium"/>
                  <w:enabled/>
                  <w:calcOnExit w:val="0"/>
                  <w:textInput/>
                </w:ffData>
              </w:fldChar>
            </w:r>
            <w:bookmarkStart w:id="4" w:name="ESH_Gremium"/>
            <w:r>
              <w:instrText xml:space="preserve"> FORMTEXT </w:instrText>
            </w:r>
            <w:r>
              <w:fldChar w:fldCharType="separate"/>
            </w:r>
            <w:r w:rsidR="0052738A">
              <w:rPr>
                <w:noProof/>
              </w:rPr>
              <w:t>Ausschuss für Recht, öffentliche Sicherheit und Ordnung</w:t>
            </w:r>
          </w:p>
          <w:p w14:paraId="615DAA59" w14:textId="77777777" w:rsidR="0052738A" w:rsidRDefault="0052738A" w:rsidP="0052738A">
            <w:pPr>
              <w:spacing w:before="60" w:after="60" w:line="240" w:lineRule="atLeast"/>
              <w:rPr>
                <w:noProof/>
              </w:rPr>
            </w:pPr>
            <w:r>
              <w:rPr>
                <w:noProof/>
              </w:rPr>
              <w:t>Bezirksvertretung für den Stadtbezirk III</w:t>
            </w:r>
          </w:p>
          <w:p w14:paraId="615CF8D7" w14:textId="77777777" w:rsidR="0052738A" w:rsidRDefault="0052738A" w:rsidP="0052738A">
            <w:pPr>
              <w:spacing w:before="60" w:after="60" w:line="240" w:lineRule="atLeast"/>
              <w:rPr>
                <w:noProof/>
              </w:rPr>
            </w:pPr>
            <w:r>
              <w:rPr>
                <w:noProof/>
              </w:rPr>
              <w:t>Ausschuss für Umwelt, Klima- und Verbraucherschutz</w:t>
            </w:r>
          </w:p>
          <w:p w14:paraId="46C32825" w14:textId="77777777" w:rsidR="0052738A" w:rsidRDefault="0052738A" w:rsidP="0052738A">
            <w:pPr>
              <w:spacing w:before="60" w:after="60" w:line="240" w:lineRule="atLeast"/>
              <w:rPr>
                <w:noProof/>
              </w:rPr>
            </w:pPr>
            <w:r>
              <w:rPr>
                <w:noProof/>
              </w:rPr>
              <w:t>Bezirksvertretung für den Stadtbezirk VIII</w:t>
            </w:r>
          </w:p>
          <w:p w14:paraId="47E7FDB1" w14:textId="77777777" w:rsidR="0052738A" w:rsidRDefault="0052738A" w:rsidP="0052738A">
            <w:pPr>
              <w:spacing w:before="60" w:after="60" w:line="240" w:lineRule="atLeast"/>
              <w:rPr>
                <w:noProof/>
              </w:rPr>
            </w:pPr>
            <w:r>
              <w:rPr>
                <w:noProof/>
              </w:rPr>
              <w:t>Rat der Stadt Essen</w:t>
            </w:r>
          </w:p>
          <w:p w14:paraId="29FC3882" w14:textId="77777777" w:rsidR="0052738A" w:rsidRDefault="0052738A" w:rsidP="0052738A">
            <w:pPr>
              <w:spacing w:before="60" w:after="60" w:line="240" w:lineRule="atLeast"/>
              <w:rPr>
                <w:noProof/>
              </w:rPr>
            </w:pPr>
            <w:r>
              <w:rPr>
                <w:noProof/>
              </w:rPr>
              <w:t>Bezirksvertretung für den Stadtbezirk VI</w:t>
            </w:r>
          </w:p>
          <w:p w14:paraId="4C109876" w14:textId="77777777" w:rsidR="0052738A" w:rsidRDefault="0052738A" w:rsidP="0052738A">
            <w:pPr>
              <w:spacing w:before="60" w:after="60" w:line="240" w:lineRule="atLeast"/>
              <w:rPr>
                <w:noProof/>
              </w:rPr>
            </w:pPr>
            <w:r>
              <w:rPr>
                <w:noProof/>
              </w:rPr>
              <w:t xml:space="preserve">Bezirksvertretung für den Stadtbezirk VII </w:t>
            </w:r>
          </w:p>
          <w:p w14:paraId="33B5BA6A" w14:textId="77777777" w:rsidR="0052738A" w:rsidRDefault="0052738A" w:rsidP="0052738A">
            <w:pPr>
              <w:spacing w:before="60" w:after="60" w:line="240" w:lineRule="atLeast"/>
              <w:rPr>
                <w:noProof/>
              </w:rPr>
            </w:pPr>
            <w:r>
              <w:rPr>
                <w:noProof/>
              </w:rPr>
              <w:t>Bezirksvertretung für den Stadtbezirk IV</w:t>
            </w:r>
          </w:p>
          <w:p w14:paraId="5DBD3C4A" w14:textId="77777777" w:rsidR="0052738A" w:rsidRDefault="0052738A" w:rsidP="0052738A">
            <w:pPr>
              <w:spacing w:before="60" w:after="60" w:line="240" w:lineRule="atLeast"/>
              <w:rPr>
                <w:noProof/>
              </w:rPr>
            </w:pPr>
            <w:r>
              <w:rPr>
                <w:noProof/>
              </w:rPr>
              <w:t>Bezirksvertretung für den Stadtbezirk I</w:t>
            </w:r>
          </w:p>
          <w:p w14:paraId="3FBEBD2C" w14:textId="77777777" w:rsidR="0052738A" w:rsidRDefault="0052738A" w:rsidP="0052738A">
            <w:pPr>
              <w:spacing w:before="60" w:after="60" w:line="240" w:lineRule="atLeast"/>
              <w:rPr>
                <w:noProof/>
              </w:rPr>
            </w:pPr>
            <w:r>
              <w:rPr>
                <w:noProof/>
              </w:rPr>
              <w:t>Bezirksvertretung für den Stadtbezirk II</w:t>
            </w:r>
          </w:p>
          <w:p w14:paraId="136C161B" w14:textId="77777777" w:rsidR="0052738A" w:rsidRDefault="0052738A" w:rsidP="0052738A">
            <w:pPr>
              <w:spacing w:before="60" w:after="60" w:line="240" w:lineRule="atLeast"/>
              <w:rPr>
                <w:noProof/>
              </w:rPr>
            </w:pPr>
            <w:r>
              <w:rPr>
                <w:noProof/>
              </w:rPr>
              <w:t>Bezirksvertretung für den Stadtbezirk IX</w:t>
            </w:r>
          </w:p>
          <w:p w14:paraId="06474972" w14:textId="3498CA79" w:rsidR="003B65EA" w:rsidRDefault="0052738A" w:rsidP="0052738A">
            <w:pPr>
              <w:spacing w:before="60" w:after="60" w:line="240" w:lineRule="atLeast"/>
            </w:pPr>
            <w:r>
              <w:rPr>
                <w:noProof/>
              </w:rPr>
              <w:t>Bezirksvertretung für den Stadtbezirk V</w:t>
            </w:r>
            <w:r w:rsidR="003B65EA">
              <w:fldChar w:fldCharType="end"/>
            </w:r>
            <w:bookmarkEnd w:id="4"/>
          </w:p>
        </w:tc>
        <w:tc>
          <w:tcPr>
            <w:tcW w:w="1701" w:type="dxa"/>
          </w:tcPr>
          <w:p w14:paraId="54E6EC75" w14:textId="77777777" w:rsidR="0052738A" w:rsidRDefault="003B65EA" w:rsidP="0052738A">
            <w:pPr>
              <w:spacing w:before="60" w:after="60" w:line="240" w:lineRule="atLeast"/>
              <w:rPr>
                <w:noProof/>
              </w:rPr>
            </w:pPr>
            <w:r>
              <w:fldChar w:fldCharType="begin">
                <w:ffData>
                  <w:name w:val="ESH_SiTermin"/>
                  <w:enabled/>
                  <w:calcOnExit w:val="0"/>
                  <w:textInput/>
                </w:ffData>
              </w:fldChar>
            </w:r>
            <w:bookmarkStart w:id="5" w:name="ESH_SiTermin"/>
            <w:r>
              <w:instrText xml:space="preserve"> FORMTEXT </w:instrText>
            </w:r>
            <w:r>
              <w:fldChar w:fldCharType="separate"/>
            </w:r>
            <w:r w:rsidR="0052738A">
              <w:rPr>
                <w:noProof/>
              </w:rPr>
              <w:t>30.09.2026</w:t>
            </w:r>
          </w:p>
          <w:p w14:paraId="3A0A161A" w14:textId="77777777" w:rsidR="0052738A" w:rsidRDefault="0052738A" w:rsidP="0052738A">
            <w:pPr>
              <w:spacing w:before="60" w:after="60" w:line="240" w:lineRule="atLeast"/>
              <w:rPr>
                <w:noProof/>
              </w:rPr>
            </w:pPr>
            <w:r>
              <w:rPr>
                <w:noProof/>
              </w:rPr>
              <w:t>30.09.2026</w:t>
            </w:r>
          </w:p>
          <w:p w14:paraId="2FFEB5DE" w14:textId="77777777" w:rsidR="0052738A" w:rsidRDefault="0052738A" w:rsidP="0052738A">
            <w:pPr>
              <w:spacing w:before="60" w:after="60" w:line="240" w:lineRule="atLeast"/>
              <w:rPr>
                <w:noProof/>
              </w:rPr>
            </w:pPr>
            <w:r>
              <w:rPr>
                <w:noProof/>
              </w:rPr>
              <w:t>06.10.2026</w:t>
            </w:r>
          </w:p>
          <w:p w14:paraId="5993D7FE" w14:textId="77777777" w:rsidR="0052738A" w:rsidRDefault="0052738A" w:rsidP="0052738A">
            <w:pPr>
              <w:spacing w:before="60" w:after="60" w:line="240" w:lineRule="atLeast"/>
              <w:rPr>
                <w:noProof/>
              </w:rPr>
            </w:pPr>
            <w:r>
              <w:rPr>
                <w:noProof/>
              </w:rPr>
              <w:t>06.10.2026</w:t>
            </w:r>
          </w:p>
          <w:p w14:paraId="17D21D04" w14:textId="77777777" w:rsidR="0052738A" w:rsidRDefault="0052738A" w:rsidP="0052738A">
            <w:pPr>
              <w:spacing w:before="60" w:after="60" w:line="240" w:lineRule="atLeast"/>
              <w:rPr>
                <w:noProof/>
              </w:rPr>
            </w:pPr>
            <w:r>
              <w:rPr>
                <w:noProof/>
              </w:rPr>
              <w:t>14.10.2026</w:t>
            </w:r>
          </w:p>
          <w:p w14:paraId="72AFF1F3" w14:textId="77777777" w:rsidR="0052738A" w:rsidRDefault="0052738A" w:rsidP="0052738A">
            <w:pPr>
              <w:spacing w:before="60" w:after="60" w:line="240" w:lineRule="atLeast"/>
              <w:rPr>
                <w:noProof/>
              </w:rPr>
            </w:pPr>
            <w:r>
              <w:rPr>
                <w:noProof/>
              </w:rPr>
              <w:t>28.10.2026</w:t>
            </w:r>
          </w:p>
          <w:p w14:paraId="62E1ECC3" w14:textId="77777777" w:rsidR="0052738A" w:rsidRDefault="0052738A" w:rsidP="0052738A">
            <w:pPr>
              <w:spacing w:before="60" w:after="60" w:line="240" w:lineRule="atLeast"/>
              <w:rPr>
                <w:noProof/>
              </w:rPr>
            </w:pPr>
            <w:r>
              <w:rPr>
                <w:noProof/>
              </w:rPr>
              <w:t>10.11.2026</w:t>
            </w:r>
          </w:p>
          <w:p w14:paraId="1044EDDA" w14:textId="77777777" w:rsidR="0052738A" w:rsidRDefault="0052738A" w:rsidP="0052738A">
            <w:pPr>
              <w:spacing w:before="60" w:after="60" w:line="240" w:lineRule="atLeast"/>
              <w:rPr>
                <w:noProof/>
              </w:rPr>
            </w:pPr>
            <w:r>
              <w:rPr>
                <w:noProof/>
              </w:rPr>
              <w:t>10.11.2026</w:t>
            </w:r>
          </w:p>
          <w:p w14:paraId="3F658515" w14:textId="77777777" w:rsidR="0052738A" w:rsidRDefault="0052738A" w:rsidP="0052738A">
            <w:pPr>
              <w:spacing w:before="60" w:after="60" w:line="240" w:lineRule="atLeast"/>
              <w:rPr>
                <w:noProof/>
              </w:rPr>
            </w:pPr>
            <w:r>
              <w:rPr>
                <w:noProof/>
              </w:rPr>
              <w:t>10.11.2026</w:t>
            </w:r>
          </w:p>
          <w:p w14:paraId="34AF5C02" w14:textId="77777777" w:rsidR="0052738A" w:rsidRDefault="0052738A" w:rsidP="0052738A">
            <w:pPr>
              <w:spacing w:before="60" w:after="60" w:line="240" w:lineRule="atLeast"/>
              <w:rPr>
                <w:noProof/>
              </w:rPr>
            </w:pPr>
            <w:r>
              <w:rPr>
                <w:noProof/>
              </w:rPr>
              <w:t>12.11.2026</w:t>
            </w:r>
          </w:p>
          <w:p w14:paraId="46698959" w14:textId="77777777" w:rsidR="0052738A" w:rsidRDefault="0052738A" w:rsidP="0052738A">
            <w:pPr>
              <w:spacing w:before="60" w:after="60" w:line="240" w:lineRule="atLeast"/>
              <w:rPr>
                <w:noProof/>
              </w:rPr>
            </w:pPr>
            <w:r>
              <w:rPr>
                <w:noProof/>
              </w:rPr>
              <w:t>24.11.2026</w:t>
            </w:r>
          </w:p>
          <w:p w14:paraId="77D94E69" w14:textId="59C70641" w:rsidR="003B65EA" w:rsidRDefault="0052738A" w:rsidP="0052738A">
            <w:pPr>
              <w:spacing w:before="60" w:after="60" w:line="240" w:lineRule="atLeast"/>
            </w:pPr>
            <w:r>
              <w:rPr>
                <w:noProof/>
              </w:rPr>
              <w:t>24.11.2026</w:t>
            </w:r>
            <w:r w:rsidR="003B65EA">
              <w:fldChar w:fldCharType="end"/>
            </w:r>
            <w:bookmarkEnd w:id="5"/>
          </w:p>
        </w:tc>
        <w:tc>
          <w:tcPr>
            <w:tcW w:w="2552" w:type="dxa"/>
          </w:tcPr>
          <w:p w14:paraId="5A419401" w14:textId="77777777" w:rsidR="0052738A" w:rsidRDefault="003B65EA" w:rsidP="0052738A">
            <w:pPr>
              <w:spacing w:before="60" w:after="60" w:line="240" w:lineRule="atLeast"/>
              <w:rPr>
                <w:noProof/>
              </w:rPr>
            </w:pPr>
            <w:r>
              <w:fldChar w:fldCharType="begin">
                <w:ffData>
                  <w:name w:val="ESHZust"/>
                  <w:enabled/>
                  <w:calcOnExit w:val="0"/>
                  <w:textInput/>
                </w:ffData>
              </w:fldChar>
            </w:r>
            <w:bookmarkStart w:id="6" w:name="ESHZust"/>
            <w:r>
              <w:instrText xml:space="preserve"> FORMTEXT </w:instrText>
            </w:r>
            <w:r>
              <w:fldChar w:fldCharType="separate"/>
            </w:r>
            <w:r w:rsidR="0052738A">
              <w:rPr>
                <w:noProof/>
              </w:rPr>
              <w:t>mpfehlung</w:t>
            </w:r>
          </w:p>
          <w:p w14:paraId="20D7E0E7" w14:textId="77777777" w:rsidR="0052738A" w:rsidRDefault="0052738A" w:rsidP="0052738A">
            <w:pPr>
              <w:spacing w:before="60" w:after="60" w:line="240" w:lineRule="atLeast"/>
              <w:rPr>
                <w:noProof/>
              </w:rPr>
            </w:pPr>
            <w:r>
              <w:rPr>
                <w:noProof/>
              </w:rPr>
              <w:t>Kenntnisnahme</w:t>
            </w:r>
          </w:p>
          <w:p w14:paraId="14DBBF09" w14:textId="77777777" w:rsidR="0052738A" w:rsidRDefault="0052738A" w:rsidP="0052738A">
            <w:pPr>
              <w:spacing w:before="60" w:after="60" w:line="240" w:lineRule="atLeast"/>
              <w:rPr>
                <w:noProof/>
              </w:rPr>
            </w:pPr>
            <w:r>
              <w:rPr>
                <w:noProof/>
              </w:rPr>
              <w:t>Empfehlung</w:t>
            </w:r>
          </w:p>
          <w:p w14:paraId="4D3C69D3" w14:textId="77777777" w:rsidR="0052738A" w:rsidRDefault="0052738A" w:rsidP="0052738A">
            <w:pPr>
              <w:spacing w:before="60" w:after="60" w:line="240" w:lineRule="atLeast"/>
              <w:rPr>
                <w:noProof/>
              </w:rPr>
            </w:pPr>
            <w:r>
              <w:rPr>
                <w:noProof/>
              </w:rPr>
              <w:t>Kenntnisnahme</w:t>
            </w:r>
          </w:p>
          <w:p w14:paraId="21B4AE47" w14:textId="77777777" w:rsidR="0052738A" w:rsidRDefault="0052738A" w:rsidP="0052738A">
            <w:pPr>
              <w:spacing w:before="60" w:after="60" w:line="240" w:lineRule="atLeast"/>
              <w:rPr>
                <w:noProof/>
              </w:rPr>
            </w:pPr>
            <w:r>
              <w:rPr>
                <w:noProof/>
              </w:rPr>
              <w:t>Entscheidung</w:t>
            </w:r>
          </w:p>
          <w:p w14:paraId="2B8E9F7A" w14:textId="77777777" w:rsidR="0052738A" w:rsidRDefault="0052738A" w:rsidP="0052738A">
            <w:pPr>
              <w:spacing w:before="60" w:after="60" w:line="240" w:lineRule="atLeast"/>
              <w:rPr>
                <w:noProof/>
              </w:rPr>
            </w:pPr>
            <w:r>
              <w:rPr>
                <w:noProof/>
              </w:rPr>
              <w:t>Kenntnisnahme</w:t>
            </w:r>
          </w:p>
          <w:p w14:paraId="1988E251" w14:textId="77777777" w:rsidR="0052738A" w:rsidRDefault="0052738A" w:rsidP="0052738A">
            <w:pPr>
              <w:spacing w:before="60" w:after="60" w:line="240" w:lineRule="atLeast"/>
              <w:rPr>
                <w:noProof/>
              </w:rPr>
            </w:pPr>
            <w:r>
              <w:rPr>
                <w:noProof/>
              </w:rPr>
              <w:t>Kenntnisnahme</w:t>
            </w:r>
          </w:p>
          <w:p w14:paraId="335EEC7B" w14:textId="77777777" w:rsidR="0052738A" w:rsidRDefault="0052738A" w:rsidP="0052738A">
            <w:pPr>
              <w:spacing w:before="60" w:after="60" w:line="240" w:lineRule="atLeast"/>
              <w:rPr>
                <w:noProof/>
              </w:rPr>
            </w:pPr>
            <w:r>
              <w:rPr>
                <w:noProof/>
              </w:rPr>
              <w:t>Kenntnisnahme</w:t>
            </w:r>
          </w:p>
          <w:p w14:paraId="5BA30738" w14:textId="77777777" w:rsidR="0052738A" w:rsidRDefault="0052738A" w:rsidP="0052738A">
            <w:pPr>
              <w:spacing w:before="60" w:after="60" w:line="240" w:lineRule="atLeast"/>
              <w:rPr>
                <w:noProof/>
              </w:rPr>
            </w:pPr>
            <w:r>
              <w:rPr>
                <w:noProof/>
              </w:rPr>
              <w:t>Kenntnisnahme</w:t>
            </w:r>
          </w:p>
          <w:p w14:paraId="1858D5B3" w14:textId="77777777" w:rsidR="0052738A" w:rsidRDefault="0052738A" w:rsidP="0052738A">
            <w:pPr>
              <w:spacing w:before="60" w:after="60" w:line="240" w:lineRule="atLeast"/>
              <w:rPr>
                <w:noProof/>
              </w:rPr>
            </w:pPr>
            <w:r>
              <w:rPr>
                <w:noProof/>
              </w:rPr>
              <w:t>Kenntnisnahme</w:t>
            </w:r>
          </w:p>
          <w:p w14:paraId="230AEC27" w14:textId="77777777" w:rsidR="0052738A" w:rsidRDefault="0052738A" w:rsidP="0052738A">
            <w:pPr>
              <w:spacing w:before="60" w:after="60" w:line="240" w:lineRule="atLeast"/>
              <w:rPr>
                <w:noProof/>
              </w:rPr>
            </w:pPr>
            <w:r>
              <w:rPr>
                <w:noProof/>
              </w:rPr>
              <w:t>Kenntnisnahme</w:t>
            </w:r>
          </w:p>
          <w:p w14:paraId="66A21498" w14:textId="75124984" w:rsidR="003B65EA" w:rsidRDefault="0052738A" w:rsidP="0052738A">
            <w:pPr>
              <w:spacing w:before="60" w:after="60" w:line="240" w:lineRule="atLeast"/>
            </w:pPr>
            <w:r>
              <w:rPr>
                <w:noProof/>
              </w:rPr>
              <w:t>Kenntnisnahme</w:t>
            </w:r>
            <w:r w:rsidR="003B65EA">
              <w:fldChar w:fldCharType="end"/>
            </w:r>
            <w:bookmarkEnd w:id="6"/>
          </w:p>
        </w:tc>
      </w:tr>
    </w:tbl>
    <w:p w14:paraId="6C4AF257" w14:textId="77777777" w:rsidR="003B65EA" w:rsidRDefault="003B65EA">
      <w:pPr>
        <w:spacing w:before="120"/>
      </w:pPr>
    </w:p>
    <w:p w14:paraId="123FEF51" w14:textId="77777777" w:rsidR="003B65EA" w:rsidRDefault="003B65EA">
      <w:pPr>
        <w:spacing w:before="120"/>
        <w:sectPr w:rsidR="003B65EA">
          <w:type w:val="continuous"/>
          <w:pgSz w:w="11907" w:h="16840" w:code="9"/>
          <w:pgMar w:top="1134" w:right="1382" w:bottom="1134" w:left="1417" w:header="720" w:footer="720" w:gutter="0"/>
          <w:cols w:space="720"/>
          <w:noEndnote/>
        </w:sectPr>
      </w:pPr>
    </w:p>
    <w:p w14:paraId="39CCA5B5" w14:textId="77777777" w:rsidR="003B65EA" w:rsidRDefault="003B65EA">
      <w:pPr>
        <w:spacing w:line="240" w:lineRule="atLeast"/>
        <w:rPr>
          <w:snapToGrid w:val="0"/>
          <w:color w:val="000000"/>
        </w:rPr>
      </w:pPr>
    </w:p>
    <w:p w14:paraId="7AFDDBD4" w14:textId="77777777" w:rsidR="003B65EA" w:rsidRDefault="003B65EA">
      <w:pPr>
        <w:spacing w:line="240" w:lineRule="atLeast"/>
        <w:rPr>
          <w:b/>
        </w:rPr>
      </w:pPr>
    </w:p>
    <w:p w14:paraId="77E7545D" w14:textId="77777777" w:rsidR="003B65EA" w:rsidRDefault="003B65EA">
      <w:pPr>
        <w:spacing w:line="240" w:lineRule="atLeast"/>
        <w:rPr>
          <w:rFonts w:ascii="Arial (W1)" w:hAnsi="Arial (W1)"/>
          <w:snapToGrid w:val="0"/>
          <w:vanish/>
          <w:color w:val="808080"/>
        </w:rPr>
      </w:pPr>
      <w:r>
        <w:rPr>
          <w:rFonts w:ascii="Arial (W1)" w:hAnsi="Arial (W1)"/>
          <w:snapToGrid w:val="0"/>
          <w:vanish/>
          <w:color w:val="808080"/>
        </w:rPr>
        <w:t>(Betreff)</w:t>
      </w:r>
    </w:p>
    <w:p w14:paraId="2D9D2E6C" w14:textId="77777777" w:rsidR="0052738A" w:rsidRPr="0052738A" w:rsidRDefault="003B65EA" w:rsidP="0052738A">
      <w:pPr>
        <w:tabs>
          <w:tab w:val="left" w:pos="227"/>
          <w:tab w:val="left" w:pos="369"/>
          <w:tab w:val="left" w:pos="510"/>
        </w:tabs>
        <w:spacing w:line="240" w:lineRule="atLeast"/>
        <w:rPr>
          <w:b/>
          <w:noProof/>
        </w:rPr>
      </w:pPr>
      <w:r>
        <w:rPr>
          <w:b/>
        </w:rPr>
        <w:fldChar w:fldCharType="begin">
          <w:ffData>
            <w:name w:val="Betreff"/>
            <w:enabled/>
            <w:calcOnExit w:val="0"/>
            <w:statusText w:type="text" w:val="Max. 255 Zeichen erlaubt"/>
            <w:textInput>
              <w:maxLength w:val="255"/>
            </w:textInput>
          </w:ffData>
        </w:fldChar>
      </w:r>
      <w:bookmarkStart w:id="7" w:name="Betreff"/>
      <w:r>
        <w:rPr>
          <w:b/>
        </w:rPr>
        <w:instrText xml:space="preserve"> FORMTEXT </w:instrText>
      </w:r>
      <w:r>
        <w:rPr>
          <w:b/>
        </w:rPr>
      </w:r>
      <w:r>
        <w:rPr>
          <w:b/>
        </w:rPr>
        <w:fldChar w:fldCharType="separate"/>
      </w:r>
      <w:r w:rsidR="0052738A" w:rsidRPr="0052738A">
        <w:rPr>
          <w:b/>
          <w:noProof/>
        </w:rPr>
        <w:t>Grillen im öffentlichen Raum</w:t>
      </w:r>
    </w:p>
    <w:p w14:paraId="009C79D6" w14:textId="020AB0FE" w:rsidR="003B65EA" w:rsidRDefault="0052738A" w:rsidP="0052738A">
      <w:pPr>
        <w:tabs>
          <w:tab w:val="left" w:pos="227"/>
          <w:tab w:val="left" w:pos="369"/>
          <w:tab w:val="left" w:pos="510"/>
        </w:tabs>
        <w:spacing w:line="240" w:lineRule="atLeast"/>
        <w:rPr>
          <w:b/>
          <w:snapToGrid w:val="0"/>
          <w:color w:val="000000"/>
        </w:rPr>
      </w:pPr>
      <w:r w:rsidRPr="0052738A">
        <w:rPr>
          <w:b/>
          <w:noProof/>
        </w:rPr>
        <w:t>hier: Änderungs- und Ergänzungsantrag zu Antrag 1548/2026/CDU/SPD</w:t>
      </w:r>
      <w:r w:rsidR="003B65EA">
        <w:rPr>
          <w:b/>
        </w:rPr>
        <w:fldChar w:fldCharType="end"/>
      </w:r>
      <w:bookmarkEnd w:id="7"/>
    </w:p>
    <w:p w14:paraId="0DFAB893" w14:textId="77777777" w:rsidR="003B65EA" w:rsidRDefault="003B65EA">
      <w:pPr>
        <w:spacing w:line="240" w:lineRule="atLeast"/>
        <w:rPr>
          <w:b/>
          <w:snapToGrid w:val="0"/>
          <w:color w:val="000000"/>
        </w:rPr>
      </w:pPr>
    </w:p>
    <w:p w14:paraId="66878ADC" w14:textId="77777777" w:rsidR="003B65EA" w:rsidRDefault="003B65EA">
      <w:pPr>
        <w:spacing w:line="240" w:lineRule="atLeast"/>
        <w:rPr>
          <w:b/>
          <w:snapToGrid w:val="0"/>
          <w:color w:val="000000"/>
        </w:rPr>
      </w:pPr>
    </w:p>
    <w:p w14:paraId="78E70CBF" w14:textId="77777777" w:rsidR="003B65EA" w:rsidRDefault="003B65EA">
      <w:pPr>
        <w:spacing w:line="240" w:lineRule="atLeast"/>
        <w:rPr>
          <w:rFonts w:ascii="Arial (W1)" w:hAnsi="Arial (W1)"/>
          <w:snapToGrid w:val="0"/>
          <w:vanish/>
          <w:color w:val="808080"/>
        </w:rPr>
      </w:pPr>
      <w:r>
        <w:rPr>
          <w:rFonts w:ascii="Arial (W1)" w:hAnsi="Arial (W1)"/>
          <w:snapToGrid w:val="0"/>
          <w:vanish/>
          <w:color w:val="808080"/>
        </w:rPr>
        <w:t>(Anrede/Einleitung)</w:t>
      </w:r>
    </w:p>
    <w:p w14:paraId="7094BE9C" w14:textId="77777777" w:rsidR="0052738A" w:rsidRPr="0052738A" w:rsidRDefault="003B65EA" w:rsidP="0052738A">
      <w:pPr>
        <w:spacing w:line="240" w:lineRule="atLeast"/>
        <w:rPr>
          <w:snapToGrid w:val="0"/>
          <w:color w:val="000000"/>
        </w:rPr>
      </w:pPr>
      <w:r>
        <w:rPr>
          <w:snapToGrid w:val="0"/>
          <w:color w:val="000000"/>
        </w:rPr>
        <w:t>Sehr geehrte</w:t>
      </w:r>
      <w:r>
        <w:rPr>
          <w:snapToGrid w:val="0"/>
          <w:color w:val="000000"/>
        </w:rPr>
        <w:fldChar w:fldCharType="begin">
          <w:ffData>
            <w:name w:val="AnsprechAnrede"/>
            <w:enabled/>
            <w:calcOnExit w:val="0"/>
            <w:textInput/>
          </w:ffData>
        </w:fldChar>
      </w:r>
      <w:bookmarkStart w:id="8" w:name="AnsprechAnrede"/>
      <w:r>
        <w:rPr>
          <w:snapToGrid w:val="0"/>
          <w:color w:val="000000"/>
        </w:rPr>
        <w:instrText xml:space="preserve"> FORMTEXT </w:instrText>
      </w:r>
      <w:r>
        <w:rPr>
          <w:snapToGrid w:val="0"/>
          <w:color w:val="000000"/>
        </w:rPr>
      </w:r>
      <w:r>
        <w:rPr>
          <w:snapToGrid w:val="0"/>
          <w:color w:val="000000"/>
        </w:rPr>
        <w:fldChar w:fldCharType="separate"/>
      </w:r>
      <w:r w:rsidR="0052738A" w:rsidRPr="0052738A">
        <w:rPr>
          <w:snapToGrid w:val="0"/>
          <w:color w:val="000000"/>
        </w:rPr>
        <w:t>r Herr Oberbürgermeister Kufen,</w:t>
      </w:r>
    </w:p>
    <w:p w14:paraId="156158F1" w14:textId="77777777" w:rsidR="0052738A" w:rsidRPr="0052738A" w:rsidRDefault="0052738A" w:rsidP="0052738A">
      <w:pPr>
        <w:spacing w:line="240" w:lineRule="atLeast"/>
        <w:rPr>
          <w:snapToGrid w:val="0"/>
          <w:color w:val="000000"/>
        </w:rPr>
      </w:pPr>
      <w:r w:rsidRPr="0052738A">
        <w:rPr>
          <w:snapToGrid w:val="0"/>
          <w:color w:val="000000"/>
        </w:rPr>
        <w:t xml:space="preserve">sehr geehrter Herr Kaiser, sehr geehrter Herr Ostermann, sehr geehrte Frau </w:t>
      </w:r>
      <w:proofErr w:type="spellStart"/>
      <w:r w:rsidRPr="0052738A">
        <w:rPr>
          <w:snapToGrid w:val="0"/>
          <w:color w:val="000000"/>
        </w:rPr>
        <w:t>Blümer</w:t>
      </w:r>
      <w:proofErr w:type="spellEnd"/>
      <w:r w:rsidRPr="0052738A">
        <w:rPr>
          <w:snapToGrid w:val="0"/>
          <w:color w:val="000000"/>
        </w:rPr>
        <w:t xml:space="preserve">, sehr geehrter Herr Kohlmann, sehr geehrter Herr Bock, sehr geehrte Frau Kuhns, sehr geehrte Frau </w:t>
      </w:r>
      <w:proofErr w:type="spellStart"/>
      <w:r w:rsidRPr="0052738A">
        <w:rPr>
          <w:snapToGrid w:val="0"/>
          <w:color w:val="000000"/>
        </w:rPr>
        <w:t>Roderig</w:t>
      </w:r>
      <w:proofErr w:type="spellEnd"/>
      <w:r w:rsidRPr="0052738A">
        <w:rPr>
          <w:snapToGrid w:val="0"/>
          <w:color w:val="000000"/>
        </w:rPr>
        <w:t xml:space="preserve">, sehr geehrte Frau Kipphardt, sehr geehrter Herr </w:t>
      </w:r>
      <w:proofErr w:type="spellStart"/>
      <w:r w:rsidRPr="0052738A">
        <w:rPr>
          <w:snapToGrid w:val="0"/>
          <w:color w:val="000000"/>
        </w:rPr>
        <w:t>Moschyk</w:t>
      </w:r>
      <w:proofErr w:type="spellEnd"/>
      <w:r w:rsidRPr="0052738A">
        <w:rPr>
          <w:snapToGrid w:val="0"/>
          <w:color w:val="000000"/>
        </w:rPr>
        <w:t>, sehr geehrter Herr Grabenkamp, sehr geehrter Herr Hagen,</w:t>
      </w:r>
    </w:p>
    <w:p w14:paraId="529DC92D" w14:textId="77777777" w:rsidR="0052738A" w:rsidRPr="0052738A" w:rsidRDefault="0052738A" w:rsidP="0052738A">
      <w:pPr>
        <w:spacing w:line="240" w:lineRule="atLeast"/>
        <w:rPr>
          <w:snapToGrid w:val="0"/>
          <w:color w:val="000000"/>
        </w:rPr>
      </w:pPr>
    </w:p>
    <w:p w14:paraId="52E0F66B" w14:textId="0A3BA2F6" w:rsidR="003B65EA" w:rsidRDefault="0052738A" w:rsidP="0052738A">
      <w:pPr>
        <w:spacing w:line="240" w:lineRule="atLeast"/>
        <w:rPr>
          <w:snapToGrid w:val="0"/>
          <w:color w:val="000000"/>
        </w:rPr>
      </w:pPr>
      <w:r w:rsidRPr="0052738A">
        <w:rPr>
          <w:snapToGrid w:val="0"/>
          <w:color w:val="000000"/>
        </w:rPr>
        <w:t>die Fraktion BÜNDNIS 90/DIE GRÜNEN beantragt, der Ausschuss für Recht, öffentliche Sicherheit und Ordnung empfiehlt, die Bezirksvertretung für den Stadtbezirk III nimmt Kenntnis, der Ausschuss für Umwelt, Klima- und Verbraucherschutz empfiehlt, die Bezirksvertretung für den Stadtbezirk VIII nimmt Kenntnis, die Bezirksvertretung für den Stadtbezirk VI nimmt Kenntnis, die Bezirksvertretung für den Stadtbezirk VII nimmt Kenntnis, die Bezirksvertretung für den Stadtbezirk IV nimmt Kenntnis, die Bezirksvertretung für den Stadtbezirk I nimmt Kenntnis, die Bezirksvertretung für den Stadtbezirk II nimmt Kenntnis, die Bezirksvertretung für den Stadtbezirk IX nimmt Kenntnis und die Bezirksvertretung für den Stadtbezirk V nimmt Kenntnis und der Rat der Stadt Essen beschließt den Antrag 1548/2026/CDU/SPD wie folgt zu ändern:</w:t>
      </w:r>
      <w:r w:rsidR="005449CB">
        <w:rPr>
          <w:noProof/>
          <w:snapToGrid w:val="0"/>
          <w:color w:val="000000"/>
        </w:rPr>
        <w:t> </w:t>
      </w:r>
      <w:r w:rsidR="005449CB">
        <w:rPr>
          <w:noProof/>
          <w:snapToGrid w:val="0"/>
          <w:color w:val="000000"/>
        </w:rPr>
        <w:t> </w:t>
      </w:r>
      <w:r w:rsidR="005449CB">
        <w:rPr>
          <w:noProof/>
          <w:snapToGrid w:val="0"/>
          <w:color w:val="000000"/>
        </w:rPr>
        <w:t> </w:t>
      </w:r>
      <w:r w:rsidR="005449CB">
        <w:rPr>
          <w:noProof/>
          <w:snapToGrid w:val="0"/>
          <w:color w:val="000000"/>
        </w:rPr>
        <w:t> </w:t>
      </w:r>
      <w:r w:rsidR="005449CB">
        <w:rPr>
          <w:noProof/>
          <w:snapToGrid w:val="0"/>
          <w:color w:val="000000"/>
        </w:rPr>
        <w:t> </w:t>
      </w:r>
      <w:r w:rsidR="003B65EA">
        <w:rPr>
          <w:snapToGrid w:val="0"/>
          <w:color w:val="000000"/>
        </w:rPr>
        <w:fldChar w:fldCharType="end"/>
      </w:r>
      <w:bookmarkEnd w:id="8"/>
    </w:p>
    <w:p w14:paraId="1B5A4A74" w14:textId="77777777" w:rsidR="003B65EA" w:rsidRDefault="003B65EA">
      <w:pPr>
        <w:spacing w:line="240" w:lineRule="atLeast"/>
        <w:rPr>
          <w:snapToGrid w:val="0"/>
          <w:color w:val="000000"/>
        </w:rPr>
      </w:pPr>
    </w:p>
    <w:p w14:paraId="71E706F9" w14:textId="77777777" w:rsidR="003B65EA" w:rsidRDefault="003B65EA">
      <w:pPr>
        <w:spacing w:line="240" w:lineRule="atLeast"/>
        <w:rPr>
          <w:b/>
          <w:snapToGrid w:val="0"/>
          <w:color w:val="000000"/>
        </w:rPr>
        <w:sectPr w:rsidR="003B65EA">
          <w:type w:val="continuous"/>
          <w:pgSz w:w="11907" w:h="16840" w:code="9"/>
          <w:pgMar w:top="1440" w:right="1078" w:bottom="1440" w:left="1417" w:header="720" w:footer="720" w:gutter="0"/>
          <w:cols w:space="720"/>
          <w:noEndnote/>
        </w:sectPr>
      </w:pPr>
    </w:p>
    <w:p w14:paraId="47037F8F" w14:textId="77777777" w:rsidR="003B65EA" w:rsidRDefault="003B65EA">
      <w:pPr>
        <w:pStyle w:val="Beschlusshngend"/>
        <w:rPr>
          <w:rFonts w:ascii="Arial (W1)" w:hAnsi="Arial (W1)"/>
          <w:b w:val="0"/>
          <w:vanish/>
          <w:color w:val="808080"/>
        </w:rPr>
      </w:pPr>
      <w:r>
        <w:rPr>
          <w:rFonts w:ascii="Arial (W1)" w:hAnsi="Arial (W1)"/>
          <w:b w:val="0"/>
          <w:vanish/>
          <w:color w:val="808080"/>
        </w:rPr>
        <w:t>Beschlussvorschlag</w:t>
      </w:r>
    </w:p>
    <w:p w14:paraId="6C416996" w14:textId="77777777" w:rsidR="003B65EA" w:rsidRDefault="003B65EA">
      <w:pPr>
        <w:pStyle w:val="Beschlusshngend"/>
        <w:tabs>
          <w:tab w:val="left" w:pos="284"/>
          <w:tab w:val="left" w:pos="567"/>
          <w:tab w:val="left" w:pos="851"/>
          <w:tab w:val="left" w:pos="1134"/>
        </w:tabs>
        <w:sectPr w:rsidR="003B65EA">
          <w:headerReference w:type="default" r:id="rId11"/>
          <w:type w:val="continuous"/>
          <w:pgSz w:w="11907" w:h="16840" w:code="9"/>
          <w:pgMar w:top="1440" w:right="1486" w:bottom="1440" w:left="1985" w:header="720" w:footer="720" w:gutter="0"/>
          <w:cols w:space="720"/>
          <w:noEndnote/>
        </w:sectPr>
      </w:pPr>
    </w:p>
    <w:p w14:paraId="2B22F3A0" w14:textId="77777777" w:rsidR="0052738A" w:rsidRDefault="0052738A" w:rsidP="0052738A">
      <w:pPr>
        <w:pStyle w:val="Beschlusshngend"/>
        <w:numPr>
          <w:ilvl w:val="0"/>
          <w:numId w:val="1"/>
        </w:numPr>
      </w:pPr>
      <w:bookmarkStart w:id="9" w:name="BV"/>
      <w:bookmarkEnd w:id="9"/>
      <w:r>
        <w:t xml:space="preserve">Der einleitende Satz „Die Stadtverwaltung wird gebeten, zu Beginn der Grillsaison 2027“ wird ersetzt durch: </w:t>
      </w:r>
    </w:p>
    <w:p w14:paraId="76E90D53" w14:textId="77777777" w:rsidR="0052738A" w:rsidRDefault="0052738A" w:rsidP="0052738A">
      <w:pPr>
        <w:pStyle w:val="Beschlusshngend"/>
        <w:ind w:left="720"/>
      </w:pPr>
      <w:r>
        <w:lastRenderedPageBreak/>
        <w:t>„Die Stadtverwaltung wird gebeten zu prüfen, inwieweit zu Beginn der Grillsaison 2027“</w:t>
      </w:r>
    </w:p>
    <w:p w14:paraId="65B11EF0" w14:textId="77777777" w:rsidR="0052738A" w:rsidRDefault="0052738A" w:rsidP="0052738A">
      <w:pPr>
        <w:pStyle w:val="Beschlusshngend"/>
      </w:pPr>
      <w:r>
        <w:t xml:space="preserve"> </w:t>
      </w:r>
    </w:p>
    <w:p w14:paraId="56FCCBB5" w14:textId="77777777" w:rsidR="0052738A" w:rsidRDefault="0052738A" w:rsidP="0052738A">
      <w:pPr>
        <w:pStyle w:val="Beschlusshngend"/>
        <w:numPr>
          <w:ilvl w:val="0"/>
          <w:numId w:val="1"/>
        </w:numPr>
      </w:pPr>
      <w:r>
        <w:t>Ziffer 2 wird wie folgt neu gefasst:</w:t>
      </w:r>
    </w:p>
    <w:p w14:paraId="3B1FB586" w14:textId="77777777" w:rsidR="0052738A" w:rsidRDefault="0052738A" w:rsidP="0052738A">
      <w:pPr>
        <w:pStyle w:val="Beschlusshngend"/>
        <w:ind w:left="720"/>
      </w:pPr>
      <w:r>
        <w:t xml:space="preserve">„im Rahmen der Modellprojekte die Kapazität der Grillzonen wirksam </w:t>
      </w:r>
      <w:proofErr w:type="spellStart"/>
      <w:r>
        <w:t>be</w:t>
      </w:r>
      <w:proofErr w:type="spellEnd"/>
      <w:r>
        <w:t xml:space="preserve">-grenzt und gesteuert werden kann. Dabei sollen insbesondere definierte Kapazitäten je Grillplatz bzw. buchbarer Einheit als Alternative zu einer pauschalen Begrenzung der Gruppengröße und einer </w:t>
      </w:r>
      <w:proofErr w:type="spellStart"/>
      <w:r>
        <w:t>Sondernutzungser-laubnis</w:t>
      </w:r>
      <w:proofErr w:type="spellEnd"/>
      <w:r>
        <w:t xml:space="preserve"> für größere Gruppen geprüft werden.“</w:t>
      </w:r>
    </w:p>
    <w:p w14:paraId="4A839631" w14:textId="77777777" w:rsidR="0052738A" w:rsidRDefault="0052738A" w:rsidP="0052738A">
      <w:pPr>
        <w:pStyle w:val="Beschlusshngend"/>
      </w:pPr>
    </w:p>
    <w:p w14:paraId="3525BEB4" w14:textId="77777777" w:rsidR="0052738A" w:rsidRDefault="0052738A" w:rsidP="0052738A">
      <w:pPr>
        <w:pStyle w:val="Beschlusshngend"/>
        <w:numPr>
          <w:ilvl w:val="0"/>
          <w:numId w:val="1"/>
        </w:numPr>
      </w:pPr>
      <w:r>
        <w:t>Ziffer 5 wird wie folgt geändert:</w:t>
      </w:r>
    </w:p>
    <w:p w14:paraId="0411BE42" w14:textId="77777777" w:rsidR="0052738A" w:rsidRDefault="0052738A" w:rsidP="0052738A">
      <w:pPr>
        <w:pStyle w:val="Beschlusshngend"/>
        <w:ind w:left="720"/>
      </w:pPr>
      <w:r>
        <w:t>Die Worte „jedoch mit der Maßgabe, dass die Buchung ausschließlich für Personen mit Wohnsitz in Essen möglich ist“ werden gestrichen.</w:t>
      </w:r>
    </w:p>
    <w:p w14:paraId="37BCACAA" w14:textId="77777777" w:rsidR="0052738A" w:rsidRDefault="0052738A" w:rsidP="0052738A">
      <w:pPr>
        <w:pStyle w:val="Beschlusshngend"/>
      </w:pPr>
    </w:p>
    <w:p w14:paraId="5C38C28F" w14:textId="77777777" w:rsidR="0052738A" w:rsidRDefault="0052738A" w:rsidP="0052738A">
      <w:pPr>
        <w:pStyle w:val="Beschlusshngend"/>
        <w:numPr>
          <w:ilvl w:val="0"/>
          <w:numId w:val="1"/>
        </w:numPr>
      </w:pPr>
      <w:r>
        <w:t>Der Antrag wird um folgende Ziffern 6 und 7 ergänzt:</w:t>
      </w:r>
    </w:p>
    <w:p w14:paraId="088CC8C3" w14:textId="77777777" w:rsidR="0052738A" w:rsidRDefault="0052738A" w:rsidP="0052738A">
      <w:pPr>
        <w:pStyle w:val="Beschlusshngend"/>
        <w:ind w:left="720"/>
      </w:pPr>
      <w:r>
        <w:t xml:space="preserve">„6. im Rahmen der Modellprojekte eine bedarfsgerechte und verlässlich </w:t>
      </w:r>
      <w:proofErr w:type="spellStart"/>
      <w:r>
        <w:t>ver-fügbare</w:t>
      </w:r>
      <w:proofErr w:type="spellEnd"/>
      <w:r>
        <w:t xml:space="preserve"> Toiletteninfrastruktur entsprechend der tatsächlichen Nutzung der jeweiligen Grillzone gewährleistet werden kann. Bei der Ausgestaltung ei-</w:t>
      </w:r>
      <w:proofErr w:type="spellStart"/>
      <w:r>
        <w:t>nes</w:t>
      </w:r>
      <w:proofErr w:type="spellEnd"/>
      <w:r>
        <w:t xml:space="preserve"> möglichen Gebühren- und Reservierungssystems ist die soziale </w:t>
      </w:r>
      <w:proofErr w:type="spellStart"/>
      <w:r>
        <w:t>Funkti</w:t>
      </w:r>
      <w:proofErr w:type="spellEnd"/>
      <w:r>
        <w:t>-on der Grillzonen als niedrigschwelliges Freizeit- und Erholungsangebot zu berücksichtigen und die soziale Zugänglichkeit sicherzustellen.</w:t>
      </w:r>
    </w:p>
    <w:p w14:paraId="247C9B20" w14:textId="1BFE8808" w:rsidR="003B65EA" w:rsidRDefault="0052738A" w:rsidP="0052738A">
      <w:pPr>
        <w:pStyle w:val="Beschlusshngend"/>
        <w:numPr>
          <w:ilvl w:val="0"/>
          <w:numId w:val="1"/>
        </w:numPr>
      </w:pPr>
      <w:r>
        <w:t xml:space="preserve">7. die Modellprojekte nach Abschluss der Grillsaison 2027 anhand </w:t>
      </w:r>
      <w:proofErr w:type="spellStart"/>
      <w:r>
        <w:t>einheitli-cher</w:t>
      </w:r>
      <w:proofErr w:type="spellEnd"/>
      <w:r>
        <w:t xml:space="preserve"> Kriterien evaluiert werden können. Dabei sollen insbesondere Auslas-</w:t>
      </w:r>
      <w:proofErr w:type="spellStart"/>
      <w:r>
        <w:t>tung</w:t>
      </w:r>
      <w:proofErr w:type="spellEnd"/>
      <w:r>
        <w:t xml:space="preserve"> und Nutzung, Beschwerden, Müllaufkommen und Reinigungskosten, Lärm- und Verkehrsbelastungen, festgestellte Verstöße und </w:t>
      </w:r>
      <w:proofErr w:type="spellStart"/>
      <w:r>
        <w:t>Kontrollauf</w:t>
      </w:r>
      <w:proofErr w:type="spellEnd"/>
      <w:r>
        <w:t>-wand sowie Akzeptanz und soziale Zugänglichkeit betrachtet werden. Die Ergebnisse werden den zuständigen Gremien vorgelegt.“</w:t>
      </w:r>
    </w:p>
    <w:p w14:paraId="5B57E939" w14:textId="77777777" w:rsidR="003B65EA" w:rsidRDefault="003B65EA">
      <w:pPr>
        <w:spacing w:line="240" w:lineRule="atLeast"/>
        <w:rPr>
          <w:snapToGrid w:val="0"/>
          <w:color w:val="000000"/>
        </w:rPr>
        <w:sectPr w:rsidR="003B65EA">
          <w:type w:val="continuous"/>
          <w:pgSz w:w="11907" w:h="16840" w:code="9"/>
          <w:pgMar w:top="1134" w:right="1486" w:bottom="1134" w:left="1985" w:header="720" w:footer="720" w:gutter="0"/>
          <w:cols w:space="720"/>
          <w:formProt w:val="0"/>
          <w:noEndnote/>
        </w:sectPr>
      </w:pPr>
    </w:p>
    <w:p w14:paraId="569B1E4D" w14:textId="77777777" w:rsidR="003B65EA" w:rsidRDefault="003B65EA">
      <w:pPr>
        <w:spacing w:line="240" w:lineRule="atLeast"/>
        <w:rPr>
          <w:b/>
          <w:snapToGrid w:val="0"/>
          <w:color w:val="000000"/>
        </w:rPr>
      </w:pPr>
    </w:p>
    <w:p w14:paraId="17E64DB6" w14:textId="77777777" w:rsidR="003B65EA" w:rsidRDefault="003B65EA">
      <w:pPr>
        <w:spacing w:line="240" w:lineRule="atLeast"/>
        <w:rPr>
          <w:b/>
          <w:snapToGrid w:val="0"/>
          <w:color w:val="000000"/>
        </w:rPr>
        <w:sectPr w:rsidR="003B65EA">
          <w:type w:val="continuous"/>
          <w:pgSz w:w="11907" w:h="16840" w:code="9"/>
          <w:pgMar w:top="1440" w:right="1078" w:bottom="1440" w:left="1417" w:header="720" w:footer="720" w:gutter="0"/>
          <w:cols w:space="720"/>
          <w:noEndnote/>
        </w:sectPr>
      </w:pPr>
    </w:p>
    <w:p w14:paraId="793FFB82" w14:textId="77777777" w:rsidR="003B65EA" w:rsidRDefault="003B65EA">
      <w:pPr>
        <w:widowControl/>
        <w:spacing w:line="240" w:lineRule="atLeast"/>
        <w:rPr>
          <w:rFonts w:ascii="Arial (W1)" w:hAnsi="Arial (W1)"/>
          <w:snapToGrid w:val="0"/>
          <w:vanish/>
          <w:color w:val="808080"/>
        </w:rPr>
      </w:pPr>
      <w:r>
        <w:rPr>
          <w:rFonts w:ascii="Arial (W1)" w:hAnsi="Arial (W1)"/>
          <w:snapToGrid w:val="0"/>
          <w:vanish/>
          <w:color w:val="808080"/>
        </w:rPr>
        <w:t>Begründung + Grußformel</w:t>
      </w:r>
    </w:p>
    <w:p w14:paraId="26A09381" w14:textId="77777777" w:rsidR="003B65EA" w:rsidRDefault="003B65EA">
      <w:pPr>
        <w:widowControl/>
        <w:spacing w:line="240" w:lineRule="atLeast"/>
        <w:rPr>
          <w:snapToGrid w:val="0"/>
          <w:color w:val="000000"/>
        </w:rPr>
        <w:sectPr w:rsidR="003B65EA">
          <w:type w:val="continuous"/>
          <w:pgSz w:w="11907" w:h="16840" w:code="9"/>
          <w:pgMar w:top="1440" w:right="1078" w:bottom="1440" w:left="1417" w:header="720" w:footer="720" w:gutter="0"/>
          <w:cols w:space="720"/>
          <w:noEndnote/>
        </w:sectPr>
      </w:pPr>
    </w:p>
    <w:p w14:paraId="72B53015" w14:textId="387851EF" w:rsidR="0052738A" w:rsidRPr="00BA3BBE" w:rsidRDefault="0052738A" w:rsidP="0052738A">
      <w:pPr>
        <w:widowControl/>
        <w:spacing w:line="240" w:lineRule="atLeast"/>
        <w:jc w:val="both"/>
        <w:rPr>
          <w:snapToGrid w:val="0"/>
          <w:color w:val="000000"/>
        </w:rPr>
      </w:pPr>
      <w:bookmarkStart w:id="10" w:name="PB"/>
      <w:bookmarkEnd w:id="10"/>
      <w:r w:rsidRPr="0052738A">
        <w:rPr>
          <w:snapToGrid w:val="0"/>
          <w:color w:val="000000"/>
          <w:u w:val="single"/>
        </w:rPr>
        <w:t>Begründung</w:t>
      </w:r>
      <w:r>
        <w:rPr>
          <w:snapToGrid w:val="0"/>
          <w:color w:val="000000"/>
        </w:rPr>
        <w:t>:</w:t>
      </w:r>
      <w:r>
        <w:rPr>
          <w:snapToGrid w:val="0"/>
          <w:color w:val="000000"/>
        </w:rPr>
        <w:br/>
      </w:r>
      <w:r w:rsidRPr="00BA3BBE">
        <w:rPr>
          <w:snapToGrid w:val="0"/>
          <w:color w:val="000000"/>
        </w:rPr>
        <w:t>Die im Ursprungsantrag vorgesehene modellhafte Erprobung einer stärkeren Steuerung besonders belasteter Grillzonen wird grundsätzlich begrüßt. Probleme mit Übernutzung, Müll, Lärm, Verkehr und Brandschutz müssen wirksam adressiert werden.</w:t>
      </w:r>
    </w:p>
    <w:p w14:paraId="2C028C8B" w14:textId="77777777" w:rsidR="0052738A" w:rsidRPr="00BA3BBE" w:rsidRDefault="0052738A" w:rsidP="0052738A">
      <w:pPr>
        <w:widowControl/>
        <w:spacing w:line="240" w:lineRule="atLeast"/>
        <w:jc w:val="both"/>
        <w:rPr>
          <w:snapToGrid w:val="0"/>
          <w:color w:val="000000"/>
        </w:rPr>
      </w:pPr>
      <w:r w:rsidRPr="00BA3BBE">
        <w:rPr>
          <w:snapToGrid w:val="0"/>
          <w:color w:val="000000"/>
        </w:rPr>
        <w:t>Gleichzeitig erfüllen öffentliche Grillzonen eine wichtige soziale Funktion. Insbesondere für Menschen und Familien ohne eigenen Garten oder andere private Freiflächen ermöglichen sie wohnortnahe Freizeit, Begegnung und gemeinschaftliche Nutzung des öffentlichen Raums. Steuerungsmaßnahmen sollten daher Nutzungskonflikte reduzieren, ohne den Zugang unnötig einzuschränken.</w:t>
      </w:r>
    </w:p>
    <w:p w14:paraId="78D66E29" w14:textId="77777777" w:rsidR="0052738A" w:rsidRPr="00BA3BBE" w:rsidRDefault="0052738A" w:rsidP="0052738A">
      <w:pPr>
        <w:widowControl/>
        <w:spacing w:line="240" w:lineRule="atLeast"/>
        <w:jc w:val="both"/>
        <w:rPr>
          <w:snapToGrid w:val="0"/>
          <w:color w:val="000000"/>
        </w:rPr>
      </w:pPr>
      <w:r w:rsidRPr="00BA3BBE">
        <w:rPr>
          <w:snapToGrid w:val="0"/>
          <w:color w:val="000000"/>
        </w:rPr>
        <w:t>Bei der Kapazitätssteuerung sollte deshalb ergebnisoffen geprüft werden, ob definierte und gegebenenfalls buchbare Grillplätze praktikabler und besser kontrollierbar sind als starre Gruppengrößen und zusätzliche Sondernutzungserlaubnisse. Die im Ursprungsantrag vorgesehene Beschränkung einer Reservierung auf Personen mit Wohnsitz in Essen ist für die Lösung der beschriebenen Nutzungskonflikte nicht erforderlich.</w:t>
      </w:r>
    </w:p>
    <w:p w14:paraId="554D078A" w14:textId="77777777" w:rsidR="0052738A" w:rsidRDefault="0052738A" w:rsidP="0052738A">
      <w:pPr>
        <w:widowControl/>
        <w:spacing w:line="240" w:lineRule="atLeast"/>
        <w:jc w:val="both"/>
        <w:rPr>
          <w:snapToGrid w:val="0"/>
          <w:color w:val="000000"/>
        </w:rPr>
      </w:pPr>
      <w:r w:rsidRPr="00BA3BBE">
        <w:rPr>
          <w:snapToGrid w:val="0"/>
          <w:color w:val="000000"/>
        </w:rPr>
        <w:t>Zu einer geordneten und stark frequentierten Grillzone gehört zudem eine an der tatsächlichen Nutzung orientierte Toiletteninfrastruktur. Schließlich sollte die modellhafte Erprobung mit einer verbindlichen Evaluation verbunden werden, damit über eine mögliche Übertragung auf weitere Grillzonen auf Grundlage belastbarer Erkenntnisse entschieden werden kann.</w:t>
      </w:r>
    </w:p>
    <w:p w14:paraId="07272183" w14:textId="77777777" w:rsidR="0052738A" w:rsidRDefault="0052738A" w:rsidP="0052738A">
      <w:pPr>
        <w:widowControl/>
        <w:spacing w:line="240" w:lineRule="atLeast"/>
        <w:jc w:val="both"/>
        <w:rPr>
          <w:snapToGrid w:val="0"/>
          <w:color w:val="000000"/>
        </w:rPr>
      </w:pPr>
    </w:p>
    <w:p w14:paraId="033D530B" w14:textId="77777777" w:rsidR="0052738A" w:rsidRDefault="0052738A" w:rsidP="0052738A">
      <w:pPr>
        <w:widowControl/>
        <w:spacing w:line="240" w:lineRule="atLeast"/>
        <w:rPr>
          <w:snapToGrid w:val="0"/>
          <w:color w:val="000000"/>
        </w:rPr>
      </w:pPr>
      <w:r>
        <w:rPr>
          <w:snapToGrid w:val="0"/>
          <w:color w:val="000000"/>
        </w:rPr>
        <w:t>Mit freundlichen Grüßen</w:t>
      </w:r>
      <w:r>
        <w:rPr>
          <w:snapToGrid w:val="0"/>
          <w:color w:val="000000"/>
        </w:rPr>
        <w:br/>
      </w:r>
    </w:p>
    <w:p w14:paraId="62A7862A" w14:textId="77777777" w:rsidR="0052738A" w:rsidRDefault="0052738A" w:rsidP="0052738A">
      <w:pPr>
        <w:widowControl/>
        <w:spacing w:line="240" w:lineRule="atLeast"/>
        <w:rPr>
          <w:snapToGrid w:val="0"/>
          <w:color w:val="000000"/>
        </w:rPr>
      </w:pPr>
    </w:p>
    <w:p w14:paraId="4FD2E9CD" w14:textId="77777777" w:rsidR="0052738A" w:rsidRPr="00BA3BBE" w:rsidRDefault="0052738A" w:rsidP="0052738A">
      <w:pPr>
        <w:widowControl/>
        <w:spacing w:line="240" w:lineRule="atLeast"/>
        <w:rPr>
          <w:snapToGrid w:val="0"/>
          <w:color w:val="000000"/>
        </w:rPr>
      </w:pPr>
      <w:r>
        <w:rPr>
          <w:snapToGrid w:val="0"/>
          <w:color w:val="000000"/>
        </w:rPr>
        <w:t>Sandra Schumacher</w:t>
      </w:r>
      <w:r>
        <w:rPr>
          <w:snapToGrid w:val="0"/>
          <w:color w:val="000000"/>
        </w:rPr>
        <w:tab/>
      </w:r>
      <w:r>
        <w:rPr>
          <w:snapToGrid w:val="0"/>
          <w:color w:val="000000"/>
        </w:rPr>
        <w:tab/>
      </w:r>
      <w:r>
        <w:rPr>
          <w:snapToGrid w:val="0"/>
          <w:color w:val="000000"/>
        </w:rPr>
        <w:tab/>
        <w:t>Stephan Neumann</w:t>
      </w:r>
      <w:r>
        <w:rPr>
          <w:snapToGrid w:val="0"/>
          <w:color w:val="000000"/>
        </w:rPr>
        <w:br/>
        <w:t>Fraktionsvorsitzende</w:t>
      </w:r>
      <w:r>
        <w:rPr>
          <w:snapToGrid w:val="0"/>
          <w:color w:val="000000"/>
        </w:rPr>
        <w:tab/>
      </w:r>
      <w:r>
        <w:rPr>
          <w:snapToGrid w:val="0"/>
          <w:color w:val="000000"/>
        </w:rPr>
        <w:tab/>
      </w:r>
      <w:r>
        <w:rPr>
          <w:snapToGrid w:val="0"/>
          <w:color w:val="000000"/>
        </w:rPr>
        <w:tab/>
        <w:t>Fraktionsvorsitzender</w:t>
      </w:r>
      <w:r>
        <w:rPr>
          <w:snapToGrid w:val="0"/>
          <w:color w:val="000000"/>
        </w:rPr>
        <w:br/>
      </w:r>
    </w:p>
    <w:p w14:paraId="79477747" w14:textId="69604792" w:rsidR="003B65EA" w:rsidRDefault="003B65EA">
      <w:pPr>
        <w:widowControl/>
        <w:spacing w:line="240" w:lineRule="atLeast"/>
        <w:rPr>
          <w:snapToGrid w:val="0"/>
          <w:color w:val="000000"/>
        </w:rPr>
      </w:pPr>
    </w:p>
    <w:p w14:paraId="45B7E092" w14:textId="7AB4B15D" w:rsidR="003B65EA" w:rsidRDefault="003B65EA">
      <w:pPr>
        <w:spacing w:line="240" w:lineRule="atLeast"/>
        <w:rPr>
          <w:snapToGrid w:val="0"/>
          <w:color w:val="000000"/>
        </w:rPr>
        <w:sectPr w:rsidR="003B65EA">
          <w:type w:val="continuous"/>
          <w:pgSz w:w="11907" w:h="16840" w:code="9"/>
          <w:pgMar w:top="1440" w:right="1078" w:bottom="1440" w:left="1417" w:header="720" w:footer="720" w:gutter="0"/>
          <w:cols w:space="720"/>
          <w:formProt w:val="0"/>
          <w:noEndnote/>
        </w:sectPr>
      </w:pPr>
    </w:p>
    <w:p w14:paraId="3A2F0B98" w14:textId="77777777" w:rsidR="003B65EA" w:rsidRDefault="003B65EA">
      <w:pPr>
        <w:spacing w:line="240" w:lineRule="atLeast"/>
        <w:rPr>
          <w:snapToGrid w:val="0"/>
        </w:rPr>
      </w:pPr>
    </w:p>
    <w:sectPr w:rsidR="003B65EA">
      <w:headerReference w:type="default" r:id="rId12"/>
      <w:type w:val="continuous"/>
      <w:pgSz w:w="11907" w:h="16840" w:code="9"/>
      <w:pgMar w:top="1440" w:right="1077" w:bottom="1440" w:left="141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DB795" w14:textId="77777777" w:rsidR="00EF624D" w:rsidRDefault="00EF624D">
      <w:r>
        <w:separator/>
      </w:r>
    </w:p>
  </w:endnote>
  <w:endnote w:type="continuationSeparator" w:id="0">
    <w:p w14:paraId="0C05631F" w14:textId="77777777" w:rsidR="00EF624D" w:rsidRDefault="00EF6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1)">
    <w:altName w:val="Arial"/>
    <w:panose1 w:val="020B0604020202020204"/>
    <w:charset w:val="00"/>
    <w:family w:val="swiss"/>
    <w:pitch w:val="variable"/>
    <w:sig w:usb0="00000000"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B7ADF" w14:textId="77777777" w:rsidR="00B939FA" w:rsidRPr="00B939FA" w:rsidRDefault="00B939FA">
    <w:pPr>
      <w:pStyle w:val="Fuzeile"/>
      <w:rPr>
        <w:color w:val="A6A6A6" w:themeColor="background1" w:themeShade="A6"/>
        <w:sz w:val="12"/>
        <w:szCs w:val="12"/>
      </w:rPr>
    </w:pPr>
    <w:r w:rsidRPr="00B939FA">
      <w:rPr>
        <w:color w:val="A6A6A6" w:themeColor="background1" w:themeShade="A6"/>
        <w:sz w:val="12"/>
        <w:szCs w:val="12"/>
      </w:rPr>
      <w:t>Version 03/2026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4AF80" w14:textId="77777777" w:rsidR="00EF624D" w:rsidRDefault="00EF624D">
      <w:r>
        <w:separator/>
      </w:r>
    </w:p>
  </w:footnote>
  <w:footnote w:type="continuationSeparator" w:id="0">
    <w:p w14:paraId="7A448483" w14:textId="77777777" w:rsidR="00EF624D" w:rsidRDefault="00EF62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5F6DF" w14:textId="77777777" w:rsidR="003B65EA" w:rsidRDefault="003B65EA">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4B7C8C26" w14:textId="77777777" w:rsidR="003B65EA" w:rsidRDefault="003B65E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A158D" w14:textId="77777777" w:rsidR="003B65EA" w:rsidRDefault="003B65EA">
    <w:pPr>
      <w:pStyle w:val="Kopfzeile"/>
      <w:jc w:val="center"/>
    </w:pPr>
    <w:r>
      <w:t xml:space="preserve">- </w:t>
    </w: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r>
      <w:rPr>
        <w:rStyle w:val="Seitenzah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427A7" w14:textId="77777777" w:rsidR="003B65EA" w:rsidRDefault="003B65EA">
    <w:pPr>
      <w:pStyle w:val="Kopfzeile"/>
      <w:jc w:val="center"/>
    </w:pPr>
    <w:r>
      <w:t xml:space="preserve">- </w:t>
    </w: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1AA54" w14:textId="77777777" w:rsidR="003B65EA" w:rsidRDefault="003B65EA">
    <w:pPr>
      <w:pStyle w:val="Kopfzeile"/>
      <w:jc w:val="center"/>
    </w:pPr>
    <w:r>
      <w:t xml:space="preserve">- </w:t>
    </w: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4746D"/>
    <w:multiLevelType w:val="hybridMultilevel"/>
    <w:tmpl w:val="770201F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46766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60j7EBJvsm6vbaaGUSanNBexmLv8NcesL9I+su9bB/bqp4f1YIfkGa81N8PPXgpRolg9dBxxpAV5L9fEwBf7g==" w:salt="GS1N7YUAH6s69verhq7gsA=="/>
  <w:defaultTabStop w:val="720"/>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38A"/>
    <w:rsid w:val="000F7245"/>
    <w:rsid w:val="0019178F"/>
    <w:rsid w:val="002015FD"/>
    <w:rsid w:val="00363ED4"/>
    <w:rsid w:val="003B65EA"/>
    <w:rsid w:val="0052738A"/>
    <w:rsid w:val="005338AD"/>
    <w:rsid w:val="005449CB"/>
    <w:rsid w:val="005C2B1F"/>
    <w:rsid w:val="006511C9"/>
    <w:rsid w:val="00700F68"/>
    <w:rsid w:val="007B370E"/>
    <w:rsid w:val="007D6602"/>
    <w:rsid w:val="007F3077"/>
    <w:rsid w:val="007F6DEB"/>
    <w:rsid w:val="00993784"/>
    <w:rsid w:val="00B453E0"/>
    <w:rsid w:val="00B64BAF"/>
    <w:rsid w:val="00B72217"/>
    <w:rsid w:val="00B939FA"/>
    <w:rsid w:val="00C64990"/>
    <w:rsid w:val="00C8789D"/>
    <w:rsid w:val="00D744F0"/>
    <w:rsid w:val="00EA387E"/>
    <w:rsid w:val="00EF624D"/>
    <w:rsid w:val="00FB035E"/>
    <w:rsid w:val="00FD7D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E695EC"/>
  <w15:docId w15:val="{85EB5584-F99F-E34C-ACFE-1DF658C0F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pPr>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customStyle="1" w:styleId="Beschlusshngend">
    <w:name w:val="Beschluss (hängend)"/>
    <w:basedOn w:val="Standard"/>
    <w:pPr>
      <w:widowControl/>
      <w:spacing w:line="280" w:lineRule="exact"/>
    </w:pPr>
    <w:rPr>
      <w:b/>
      <w:snapToGrid w:val="0"/>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basedOn w:val="Absatz-Standardschriftart"/>
    <w:rPr>
      <w:color w:val="0000FF"/>
      <w:u w:val="single"/>
    </w:rPr>
  </w:style>
  <w:style w:type="paragraph" w:styleId="Sprechblasentext">
    <w:name w:val="Balloon Text"/>
    <w:basedOn w:val="Standard"/>
    <w:link w:val="SprechblasentextZchn"/>
    <w:uiPriority w:val="99"/>
    <w:semiHidden/>
    <w:unhideWhenUsed/>
    <w:rsid w:val="000F724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F72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thiaswittmann/Desktop/Vorlagen/Antrag_Gru&#776;ne.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Antrag_Grüne.dotm</Template>
  <TotalTime>0</TotalTime>
  <Pages>2</Pages>
  <Words>787</Words>
  <Characters>4963</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Antrag Nr</vt:lpstr>
    </vt:vector>
  </TitlesOfParts>
  <Company>Essener Systemhaus</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Nr</dc:title>
  <dc:creator>Mathias Wittmann</dc:creator>
  <cp:lastModifiedBy>Mathias Wittmann</cp:lastModifiedBy>
  <cp:revision>1</cp:revision>
  <cp:lastPrinted>2014-07-02T07:30:00Z</cp:lastPrinted>
  <dcterms:created xsi:type="dcterms:W3CDTF">2026-09-29T11:50:00Z</dcterms:created>
  <dcterms:modified xsi:type="dcterms:W3CDTF">2026-09-29T11:57:00Z</dcterms:modified>
</cp:coreProperties>
</file>